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115" w:type="dxa"/>
          <w:right w:w="115" w:type="dxa"/>
        </w:tblCellMar>
        <w:tblLook w:val="0600" w:firstRow="0" w:lastRow="0" w:firstColumn="0" w:lastColumn="0" w:noHBand="1" w:noVBand="1"/>
      </w:tblPr>
      <w:tblGrid>
        <w:gridCol w:w="792"/>
        <w:gridCol w:w="1619"/>
        <w:gridCol w:w="655"/>
        <w:gridCol w:w="618"/>
        <w:gridCol w:w="7502"/>
      </w:tblGrid>
      <w:tr w:rsidR="00682EC8" w:rsidRPr="00E80423" w14:paraId="672B6975" w14:textId="77777777" w:rsidTr="00F86647">
        <w:trPr>
          <w:cantSplit/>
          <w:trHeight w:val="4680"/>
        </w:trPr>
        <w:tc>
          <w:tcPr>
            <w:tcW w:w="2474" w:type="dxa"/>
            <w:gridSpan w:val="2"/>
            <w:textDirection w:val="btLr"/>
          </w:tcPr>
          <w:p w14:paraId="174E7FC5" w14:textId="77777777" w:rsidR="00682EC8" w:rsidRPr="00E80423" w:rsidRDefault="00904F6F" w:rsidP="003E3262">
            <w:pPr>
              <w:pStyle w:val="Titre"/>
            </w:pPr>
            <w:r>
              <w:t>FORMATION 70h</w:t>
            </w:r>
          </w:p>
          <w:p w14:paraId="39887153" w14:textId="6384D32C" w:rsidR="00682EC8" w:rsidRPr="00904F6F" w:rsidRDefault="00904F6F" w:rsidP="002C16F6">
            <w:pPr>
              <w:pStyle w:val="Sous-titre"/>
              <w:rPr>
                <w:sz w:val="24"/>
                <w:szCs w:val="24"/>
              </w:rPr>
            </w:pPr>
            <w:r w:rsidRPr="00904F6F">
              <w:rPr>
                <w:sz w:val="24"/>
                <w:szCs w:val="24"/>
              </w:rPr>
              <w:t xml:space="preserve">recrutement durgence sur </w:t>
            </w:r>
            <w:r w:rsidRPr="008A17EB">
              <w:rPr>
                <w:sz w:val="24"/>
                <w:szCs w:val="24"/>
              </w:rPr>
              <w:t>les m</w:t>
            </w:r>
            <w:r w:rsidR="008A17EB" w:rsidRPr="008A17EB">
              <w:rPr>
                <w:sz w:val="24"/>
                <w:szCs w:val="24"/>
              </w:rPr>
              <w:t>É</w:t>
            </w:r>
            <w:r w:rsidRPr="008A17EB">
              <w:rPr>
                <w:sz w:val="24"/>
                <w:szCs w:val="24"/>
              </w:rPr>
              <w:t>tiers du soin et de l</w:t>
            </w:r>
            <w:r w:rsidR="002C16F6">
              <w:rPr>
                <w:sz w:val="24"/>
                <w:szCs w:val="24"/>
              </w:rPr>
              <w:t>’</w:t>
            </w:r>
            <w:r w:rsidRPr="008A17EB">
              <w:rPr>
                <w:sz w:val="24"/>
                <w:szCs w:val="24"/>
              </w:rPr>
              <w:t>accompagnement</w:t>
            </w:r>
          </w:p>
        </w:tc>
        <w:tc>
          <w:tcPr>
            <w:tcW w:w="9046" w:type="dxa"/>
            <w:gridSpan w:val="3"/>
            <w:vMerge w:val="restart"/>
            <w:vAlign w:val="center"/>
          </w:tcPr>
          <w:p w14:paraId="42703EF1" w14:textId="77777777" w:rsidR="00682EC8" w:rsidRPr="00E80423" w:rsidRDefault="00682EC8" w:rsidP="00F86647">
            <w:pPr>
              <w:pStyle w:val="Image"/>
              <w:jc w:val="right"/>
            </w:pPr>
            <w:r w:rsidRPr="00E80423">
              <w:rPr>
                <w:lang w:eastAsia="fr-FR"/>
              </w:rPr>
              <mc:AlternateContent>
                <mc:Choice Requires="wpg">
                  <w:drawing>
                    <wp:inline distT="0" distB="0" distL="0" distR="0" wp14:anchorId="2738F431" wp14:editId="4EFCBFFC">
                      <wp:extent cx="4837699" cy="3589020"/>
                      <wp:effectExtent l="0" t="0" r="1270" b="0"/>
                      <wp:docPr id="13" name="Groupe 13" descr="Image de couverture sur la première p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37699" cy="3589020"/>
                                <a:chOff x="692248" y="11741"/>
                                <a:chExt cx="4930775" cy="6539865"/>
                              </a:xfrm>
                            </wpg:grpSpPr>
                            <wps:wsp>
                              <wps:cNvPr id="19" name="Rectangle 19" descr="Vue de bâtiments en contre-plongée" title="Image de couverture"/>
                              <wps:cNvSpPr/>
                              <wps:spPr>
                                <a:xfrm>
                                  <a:off x="692248" y="11741"/>
                                  <a:ext cx="4930775" cy="653986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Hexagone 20"/>
                              <wps:cNvSpPr/>
                              <wps:spPr>
                                <a:xfrm>
                                  <a:off x="3239551" y="108936"/>
                                  <a:ext cx="2355256" cy="3131645"/>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Hexagone 23"/>
                              <wps:cNvSpPr/>
                              <wps:spPr>
                                <a:xfrm>
                                  <a:off x="2991163" y="770243"/>
                                  <a:ext cx="2457851"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agone 25"/>
                              <wps:cNvSpPr/>
                              <wps:spPr>
                                <a:xfrm>
                                  <a:off x="854028" y="4633346"/>
                                  <a:ext cx="1023418" cy="147159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Hexagone 26"/>
                              <wps:cNvSpPr/>
                              <wps:spPr>
                                <a:xfrm>
                                  <a:off x="1383475" y="5500781"/>
                                  <a:ext cx="542601" cy="78159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2F286C" id="Groupe 13" o:spid="_x0000_s1026" alt="Image de couverture sur la première page" style="width:380.9pt;height:282.6pt;mso-position-horizontal-relative:char;mso-position-vertical-relative:line" coordorigin="6922,117" coordsize="49307,6539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">
                      <o:lock v:ext="edit" aspectratio="t"/>
                      <v:rect id="Rectangle 19" o:spid="_x0000_s1027" alt="Vue de bâtiments en contre-plongée" style="position:absolute;left:6922;top:117;width:49308;height:6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HZsEA&#10;AADbAAAADwAAAGRycy9kb3ducmV2LnhtbERPPW/CMBDdK/EfrENiKzYdUAkYhEAVDO0A7cB4io8k&#10;EJ+DbUz67+tKlbrd0/u8xaq3rUjkQ+NYw2SsQBCXzjRcafj6fHt+BREissHWMWn4pgCr5eBpgYVx&#10;Dz5QOsZK5BAOBWqoY+wKKUNZk8Uwdh1x5s7OW4wZ+koaj48cblv5otRUWmw4N9TY0aam8nq8Ww2z&#10;9el2uKS0La+7/UdnvErxXWk9GvbrOYhIffwX/7n3Js+fwe8v+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mR2bBAAAA2wAAAA8AAAAAAAAAAAAAAAAAmAIAAGRycy9kb3du&#10;cmV2LnhtbFBLBQYAAAAABAAEAPUAAACGAwAAAAA=&#10;" stroked="f" strokeweight="1pt">
                        <v:fill r:id="rId9" o:title="Vue de bâtiments en contre-plongée" recolor="t" rotate="t" type="frame"/>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0" o:spid="_x0000_s1028" type="#_x0000_t9" style="position:absolute;left:32395;top:1089;width:23553;height:31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evb8A&#10;AADbAAAADwAAAGRycy9kb3ducmV2LnhtbERPTYvCMBC9C/sfwix403R7EOkaS9EVvPRgFc9DM9sW&#10;m0lJou3urzcHwePjfW/yyfTiQc53lhV8LRMQxLXVHTcKLufDYg3CB2SNvWVS8Ece8u3HbIOZtiOf&#10;6FGFRsQQ9hkqaEMYMil93ZJBv7QDceR+rTMYInSN1A7HGG56mSbJShrsODa0ONCupfpW3Y2CW1Hu&#10;aapOl9KV3fE8/l/rH0qVmn9OxTeIQFN4i1/uo1aQxvXxS/wB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169vwAAANsAAAAPAAAAAAAAAAAAAAAAAJgCAABkcnMvZG93bnJl&#10;di54bWxQSwUGAAAAAAQABAD1AAAAhAMAAAAA&#10;" fillcolor="#297fd5 [3206]" stroked="f" strokeweight="1pt">
                        <v:fill opacity="32896f"/>
                      </v:shape>
                      <v:shape id="Hexagone 23" o:spid="_x0000_s1029" type="#_x0000_t9" style="position:absolute;left:29911;top:7702;width:24579;height:34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nTMUA&#10;AADbAAAADwAAAGRycy9kb3ducmV2LnhtbESPQWvCQBSE74X+h+UJvRTdaEBi6ipVaOjFQ9NQPD6y&#10;r5tg9m3IbmP677uC0OMwM98w2/1kOzHS4FvHCpaLBARx7XTLRkH1+TbPQPiArLFzTAp+ycN+9/iw&#10;xVy7K3/QWAYjIoR9jgqaEPpcSl83ZNEvXE8cvW83WAxRDkbqAa8Rbju5SpK1tNhyXGiwp2ND9aX8&#10;sQrQHAuuxuw525w2Jj1NX+fDulDqaTa9voAINIX/8L39rhWsUrh9iT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idMxQAAANsAAAAPAAAAAAAAAAAAAAAAAJgCAABkcnMv&#10;ZG93bnJldi54bWxQSwUGAAAAAAQABAD1AAAAigMAAAAA&#10;" filled="f" strokecolor="white [3212]" strokeweight="1pt"/>
                      <v:shape id="Hexagone 25" o:spid="_x0000_s1030" type="#_x0000_t9" style="position:absolute;left:8540;top:46333;width:10234;height:14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9JcIA&#10;AADbAAAADwAAAGRycy9kb3ducmV2LnhtbESPQYvCMBSE74L/ITxhb5paUJauUcRV8NKDVTw/mrdt&#10;sXkpSdbW/fVGEPY4zMw3zGozmFbcyfnGsoL5LAFBXFrdcKXgcj5MP0H4gKyxtUwKHuRhsx6PVphp&#10;2/OJ7kWoRISwz1BBHUKXSenLmgz6me2Io/djncEQpaukdthHuGllmiRLabDhuFBjR7uaylvxaxTc&#10;tvk3DcXpkru8OZ77v2u5p1Spj8mw/QIRaAj/4Xf7qBWkC3h9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P0lwgAAANsAAAAPAAAAAAAAAAAAAAAAAJgCAABkcnMvZG93&#10;bnJldi54bWxQSwUGAAAAAAQABAD1AAAAhwMAAAAA&#10;" fillcolor="#297fd5 [3206]" stroked="f" strokeweight="1pt">
                        <v:fill opacity="32896f"/>
                      </v:shape>
                      <v:shape id="Hexagone 26" o:spid="_x0000_s1031" type="#_x0000_t9" style="position:absolute;left:13834;top:55007;width:5426;height:7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rbcQA&#10;AADbAAAADwAAAGRycy9kb3ducmV2LnhtbESP3WrCQBSE7wu+w3KE3tWNoUgbXUX8gSJYqQreHrLH&#10;bDR7NmS3Mb69Wyh4OczMN8xk1tlKtNT40rGC4SABQZw7XXKh4HhYv32A8AFZY+WYFNzJw2zae5lg&#10;pt2Nf6jdh0JECPsMFZgQ6kxKnxuy6AeuJo7e2TUWQ5RNIXWDtwi3lUyTZCQtlhwXDNa0MJRf979W&#10;weoz15ftiXbv6XJ7/zbXndnIVqnXfjcfgwjUhWf4v/2lFaQj+Ps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K23EAAAA2wAAAA8AAAAAAAAAAAAAAAAAmAIAAGRycy9k&#10;b3ducmV2LnhtbFBLBQYAAAAABAAEAPUAAACJAwAAAAA=&#10;" filled="f" strokecolor="black [3213]" strokeweight="1pt"/>
                      <w10:anchorlock/>
                    </v:group>
                  </w:pict>
                </mc:Fallback>
              </mc:AlternateContent>
            </w:r>
          </w:p>
        </w:tc>
      </w:tr>
      <w:tr w:rsidR="00682EC8" w:rsidRPr="00E80423" w14:paraId="35A92130" w14:textId="77777777" w:rsidTr="00682EC8">
        <w:trPr>
          <w:trHeight w:val="450"/>
        </w:trPr>
        <w:tc>
          <w:tcPr>
            <w:tcW w:w="810" w:type="dxa"/>
            <w:vAlign w:val="bottom"/>
          </w:tcPr>
          <w:p w14:paraId="07799968" w14:textId="77777777" w:rsidR="00682EC8" w:rsidRPr="00E80423" w:rsidRDefault="00682EC8" w:rsidP="00682EC8">
            <w:pPr>
              <w:pStyle w:val="Sansinterligne"/>
            </w:pPr>
          </w:p>
        </w:tc>
        <w:tc>
          <w:tcPr>
            <w:tcW w:w="1664" w:type="dxa"/>
            <w:vAlign w:val="bottom"/>
          </w:tcPr>
          <w:p w14:paraId="5EFECD79" w14:textId="77777777" w:rsidR="00682EC8" w:rsidRPr="00E80423" w:rsidRDefault="00682EC8" w:rsidP="00682EC8">
            <w:pPr>
              <w:pStyle w:val="Sansinterligne"/>
            </w:pPr>
          </w:p>
        </w:tc>
        <w:tc>
          <w:tcPr>
            <w:tcW w:w="9046" w:type="dxa"/>
            <w:gridSpan w:val="3"/>
            <w:vMerge/>
            <w:vAlign w:val="bottom"/>
          </w:tcPr>
          <w:p w14:paraId="701D789D" w14:textId="77777777" w:rsidR="00682EC8" w:rsidRPr="00E80423" w:rsidRDefault="00682EC8" w:rsidP="00682EC8">
            <w:pPr>
              <w:pStyle w:val="Sansinterligne"/>
            </w:pPr>
          </w:p>
        </w:tc>
      </w:tr>
      <w:tr w:rsidR="00682EC8" w:rsidRPr="00E80423" w14:paraId="68BA8A4B" w14:textId="77777777" w:rsidTr="00682EC8">
        <w:trPr>
          <w:trHeight w:val="68"/>
        </w:trPr>
        <w:tc>
          <w:tcPr>
            <w:tcW w:w="810" w:type="dxa"/>
            <w:shd w:val="clear" w:color="auto" w:fill="000000" w:themeFill="text1"/>
            <w:vAlign w:val="bottom"/>
          </w:tcPr>
          <w:p w14:paraId="346AF58C" w14:textId="77777777" w:rsidR="00682EC8" w:rsidRPr="00E80423" w:rsidRDefault="00682EC8" w:rsidP="00682EC8">
            <w:pPr>
              <w:pStyle w:val="Sansinterligne"/>
              <w:rPr>
                <w:sz w:val="8"/>
              </w:rPr>
            </w:pPr>
          </w:p>
        </w:tc>
        <w:tc>
          <w:tcPr>
            <w:tcW w:w="1664" w:type="dxa"/>
            <w:vAlign w:val="bottom"/>
          </w:tcPr>
          <w:p w14:paraId="065ABDCD" w14:textId="77777777" w:rsidR="00682EC8" w:rsidRPr="00E80423" w:rsidRDefault="00682EC8" w:rsidP="00682EC8">
            <w:pPr>
              <w:pStyle w:val="Sansinterligne"/>
              <w:rPr>
                <w:sz w:val="8"/>
              </w:rPr>
            </w:pPr>
          </w:p>
        </w:tc>
        <w:tc>
          <w:tcPr>
            <w:tcW w:w="9046" w:type="dxa"/>
            <w:gridSpan w:val="3"/>
            <w:vMerge/>
            <w:vAlign w:val="bottom"/>
          </w:tcPr>
          <w:p w14:paraId="62300EF4" w14:textId="77777777" w:rsidR="00682EC8" w:rsidRPr="00E80423" w:rsidRDefault="00682EC8" w:rsidP="00682EC8">
            <w:pPr>
              <w:pStyle w:val="Sansinterligne"/>
              <w:rPr>
                <w:sz w:val="8"/>
              </w:rPr>
            </w:pPr>
          </w:p>
        </w:tc>
      </w:tr>
      <w:tr w:rsidR="00682EC8" w:rsidRPr="00E80423" w14:paraId="6F9FE090" w14:textId="77777777" w:rsidTr="00682EC8">
        <w:trPr>
          <w:trHeight w:val="4464"/>
        </w:trPr>
        <w:tc>
          <w:tcPr>
            <w:tcW w:w="2474" w:type="dxa"/>
            <w:gridSpan w:val="2"/>
            <w:vAlign w:val="bottom"/>
          </w:tcPr>
          <w:p w14:paraId="57584F6A" w14:textId="77777777" w:rsidR="00682EC8" w:rsidRPr="00E80423" w:rsidRDefault="00904F6F" w:rsidP="00A50BCD">
            <w:pPr>
              <w:pStyle w:val="Titre1"/>
            </w:pPr>
            <w:r>
              <w:t>R</w:t>
            </w:r>
            <w:r w:rsidR="008A17EB">
              <w:t>É</w:t>
            </w:r>
            <w:r>
              <w:t>gion pays de la loire</w:t>
            </w:r>
          </w:p>
        </w:tc>
        <w:tc>
          <w:tcPr>
            <w:tcW w:w="9046" w:type="dxa"/>
            <w:gridSpan w:val="3"/>
            <w:vMerge/>
            <w:vAlign w:val="bottom"/>
          </w:tcPr>
          <w:p w14:paraId="71EB6C1F" w14:textId="77777777" w:rsidR="00682EC8" w:rsidRPr="00E80423" w:rsidRDefault="00682EC8" w:rsidP="000871A1"/>
        </w:tc>
      </w:tr>
      <w:tr w:rsidR="00682EC8" w:rsidRPr="00E80423" w14:paraId="38BDF352" w14:textId="77777777" w:rsidTr="00682EC8">
        <w:trPr>
          <w:trHeight w:val="4464"/>
        </w:trPr>
        <w:tc>
          <w:tcPr>
            <w:tcW w:w="3150" w:type="dxa"/>
            <w:gridSpan w:val="3"/>
          </w:tcPr>
          <w:p w14:paraId="6376E587" w14:textId="77777777" w:rsidR="00682EC8" w:rsidRPr="00E80423" w:rsidRDefault="007B4F75" w:rsidP="0034300B">
            <w:pPr>
              <w:pStyle w:val="TM1"/>
              <w:spacing w:before="120" w:after="120"/>
            </w:pPr>
            <w:sdt>
              <w:sdtPr>
                <w:id w:val="-107735066"/>
                <w:placeholder>
                  <w:docPart w:val="C15A75F47C48434896159661CB94D784"/>
                </w:placeholder>
                <w:temporary/>
                <w:showingPlcHdr/>
                <w15:appearance w15:val="hidden"/>
              </w:sdtPr>
              <w:sdtEndPr/>
              <w:sdtContent>
                <w:r w:rsidR="00682EC8" w:rsidRPr="00E80423">
                  <w:rPr>
                    <w:lang w:bidi="fr-FR"/>
                  </w:rPr>
                  <w:t>P. 2</w:t>
                </w:r>
              </w:sdtContent>
            </w:sdt>
          </w:p>
          <w:p w14:paraId="63505790" w14:textId="0956E7E0" w:rsidR="00682EC8" w:rsidRDefault="00FB3AD9" w:rsidP="0034300B">
            <w:pPr>
              <w:pStyle w:val="TM2"/>
              <w:spacing w:before="120" w:after="120"/>
            </w:pPr>
            <w:r>
              <w:t>Objectifs et durée de la formation</w:t>
            </w:r>
          </w:p>
          <w:p w14:paraId="1C3C2241" w14:textId="77777777" w:rsidR="00682EC8" w:rsidRPr="00E80423" w:rsidRDefault="007B4F75" w:rsidP="0034300B">
            <w:pPr>
              <w:pStyle w:val="TM1"/>
              <w:spacing w:before="120" w:after="120"/>
            </w:pPr>
            <w:sdt>
              <w:sdtPr>
                <w:id w:val="-102650644"/>
                <w:placeholder>
                  <w:docPart w:val="CC37298B44254A3FAEBAA6AE24702D44"/>
                </w:placeholder>
                <w:temporary/>
                <w:showingPlcHdr/>
                <w15:appearance w15:val="hidden"/>
              </w:sdtPr>
              <w:sdtEndPr/>
              <w:sdtContent>
                <w:r w:rsidR="00682EC8" w:rsidRPr="00E80423">
                  <w:rPr>
                    <w:lang w:bidi="fr-FR"/>
                  </w:rPr>
                  <w:t>P. 3</w:t>
                </w:r>
              </w:sdtContent>
            </w:sdt>
          </w:p>
          <w:p w14:paraId="18E74A01" w14:textId="5132A223" w:rsidR="00B7469F" w:rsidRDefault="00B27A63" w:rsidP="0034300B">
            <w:pPr>
              <w:pStyle w:val="TM2"/>
              <w:spacing w:before="120" w:after="120"/>
            </w:pPr>
            <w:r>
              <w:t>Spécificités pour les demandeurs d’emploi</w:t>
            </w:r>
          </w:p>
          <w:p w14:paraId="50714971" w14:textId="1607676F" w:rsidR="00B27A63" w:rsidRPr="00BC7AF9" w:rsidRDefault="00BC7AF9" w:rsidP="0034300B">
            <w:pPr>
              <w:spacing w:before="120" w:after="120"/>
              <w:jc w:val="left"/>
            </w:pPr>
            <w:r>
              <w:rPr>
                <w:noProof/>
                <w:lang w:eastAsia="fr-FR"/>
              </w:rPr>
              <mc:AlternateContent>
                <mc:Choice Requires="wps">
                  <w:drawing>
                    <wp:anchor distT="0" distB="0" distL="114300" distR="114300" simplePos="0" relativeHeight="251696128" behindDoc="0" locked="0" layoutInCell="1" allowOverlap="1" wp14:anchorId="405AC2DC" wp14:editId="227D0948">
                      <wp:simplePos x="0" y="0"/>
                      <wp:positionH relativeFrom="column">
                        <wp:posOffset>-14331</wp:posOffset>
                      </wp:positionH>
                      <wp:positionV relativeFrom="paragraph">
                        <wp:posOffset>7859</wp:posOffset>
                      </wp:positionV>
                      <wp:extent cx="1822621" cy="3896"/>
                      <wp:effectExtent l="0" t="0" r="25400" b="34290"/>
                      <wp:wrapNone/>
                      <wp:docPr id="18" name="Connecteur droit 18"/>
                      <wp:cNvGraphicFramePr/>
                      <a:graphic xmlns:a="http://schemas.openxmlformats.org/drawingml/2006/main">
                        <a:graphicData uri="http://schemas.microsoft.com/office/word/2010/wordprocessingShape">
                          <wps:wsp>
                            <wps:cNvCnPr/>
                            <wps:spPr>
                              <a:xfrm flipV="1">
                                <a:off x="0" y="0"/>
                                <a:ext cx="1822621" cy="3896"/>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5D3B4D9" id="Connecteur droit 1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6pt" to="14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" strokecolor="#297fd5 [3206]" strokeweight="1pt">
                      <v:stroke joinstyle="miter"/>
                    </v:line>
                  </w:pict>
                </mc:Fallback>
              </mc:AlternateContent>
            </w:r>
            <w:r>
              <w:rPr>
                <w:b/>
                <w:bCs/>
                <w:sz w:val="32"/>
                <w:szCs w:val="32"/>
              </w:rPr>
              <w:t>P</w:t>
            </w:r>
            <w:r w:rsidRPr="00BC7AF9">
              <w:rPr>
                <w:b/>
                <w:bCs/>
                <w:sz w:val="32"/>
                <w:szCs w:val="32"/>
              </w:rPr>
              <w:t>.4</w:t>
            </w:r>
          </w:p>
          <w:p w14:paraId="3972FFB0" w14:textId="0765BBA3" w:rsidR="00685B0F" w:rsidRDefault="00685B0F" w:rsidP="0034300B">
            <w:pPr>
              <w:pStyle w:val="TM2"/>
              <w:spacing w:before="120" w:after="120"/>
            </w:pPr>
            <w:r>
              <w:t xml:space="preserve">Offre de formation du </w:t>
            </w:r>
            <w:r w:rsidR="007B61D4">
              <w:t>2</w:t>
            </w:r>
            <w:r w:rsidR="007B61D4">
              <w:rPr>
                <w:vertAlign w:val="superscript"/>
              </w:rPr>
              <w:t>nd</w:t>
            </w:r>
            <w:r>
              <w:t xml:space="preserve"> semestre 2023</w:t>
            </w:r>
          </w:p>
          <w:p w14:paraId="7A81D549" w14:textId="3418A304" w:rsidR="00682EC8" w:rsidRDefault="00B7469F" w:rsidP="0034300B">
            <w:pPr>
              <w:pStyle w:val="TM2"/>
              <w:spacing w:before="120" w:after="120"/>
            </w:pPr>
            <w:r>
              <w:t xml:space="preserve">IFAS partenaires </w:t>
            </w:r>
          </w:p>
          <w:p w14:paraId="465B0DA6" w14:textId="1DD5FD67" w:rsidR="00685B0F" w:rsidRPr="00685B0F" w:rsidRDefault="00685B0F" w:rsidP="0034300B">
            <w:pPr>
              <w:spacing w:before="120" w:after="120"/>
              <w:jc w:val="left"/>
            </w:pPr>
            <w:r>
              <w:rPr>
                <w:noProof/>
                <w:lang w:eastAsia="fr-FR"/>
              </w:rPr>
              <mc:AlternateContent>
                <mc:Choice Requires="wps">
                  <w:drawing>
                    <wp:anchor distT="0" distB="0" distL="114300" distR="114300" simplePos="0" relativeHeight="251737088" behindDoc="0" locked="0" layoutInCell="1" allowOverlap="1" wp14:anchorId="397F0F5E" wp14:editId="5A7D4970">
                      <wp:simplePos x="0" y="0"/>
                      <wp:positionH relativeFrom="column">
                        <wp:posOffset>-14331</wp:posOffset>
                      </wp:positionH>
                      <wp:positionV relativeFrom="paragraph">
                        <wp:posOffset>7859</wp:posOffset>
                      </wp:positionV>
                      <wp:extent cx="1822621" cy="3896"/>
                      <wp:effectExtent l="0" t="0" r="25400" b="34290"/>
                      <wp:wrapNone/>
                      <wp:docPr id="35" name="Connecteur droit 35"/>
                      <wp:cNvGraphicFramePr/>
                      <a:graphic xmlns:a="http://schemas.openxmlformats.org/drawingml/2006/main">
                        <a:graphicData uri="http://schemas.microsoft.com/office/word/2010/wordprocessingShape">
                          <wps:wsp>
                            <wps:cNvCnPr/>
                            <wps:spPr>
                              <a:xfrm flipV="1">
                                <a:off x="0" y="0"/>
                                <a:ext cx="1822621" cy="3896"/>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7F45E10" id="Connecteur droit 35"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6pt" to="14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" strokecolor="#297fd5 [3206]" strokeweight="1pt">
                      <v:stroke joinstyle="miter"/>
                    </v:line>
                  </w:pict>
                </mc:Fallback>
              </mc:AlternateContent>
            </w:r>
            <w:r>
              <w:rPr>
                <w:b/>
                <w:bCs/>
                <w:sz w:val="32"/>
                <w:szCs w:val="32"/>
              </w:rPr>
              <w:t>P</w:t>
            </w:r>
            <w:r w:rsidRPr="00BC7AF9">
              <w:rPr>
                <w:b/>
                <w:bCs/>
                <w:sz w:val="32"/>
                <w:szCs w:val="32"/>
              </w:rPr>
              <w:t>.</w:t>
            </w:r>
            <w:r>
              <w:rPr>
                <w:b/>
                <w:bCs/>
                <w:sz w:val="32"/>
                <w:szCs w:val="32"/>
              </w:rPr>
              <w:t>5</w:t>
            </w:r>
          </w:p>
          <w:p w14:paraId="61E04D26" w14:textId="77777777" w:rsidR="00682EC8" w:rsidRPr="00E80423" w:rsidRDefault="008A17EB" w:rsidP="0034300B">
            <w:pPr>
              <w:pStyle w:val="TM2"/>
              <w:spacing w:before="120" w:after="120"/>
            </w:pPr>
            <w:r>
              <w:t>Contacts en Région Pays de la Loire</w:t>
            </w:r>
          </w:p>
        </w:tc>
        <w:tc>
          <w:tcPr>
            <w:tcW w:w="630" w:type="dxa"/>
          </w:tcPr>
          <w:p w14:paraId="74FC9FEA" w14:textId="77777777" w:rsidR="00682EC8" w:rsidRPr="00E80423" w:rsidRDefault="00682EC8" w:rsidP="00682EC8"/>
        </w:tc>
        <w:tc>
          <w:tcPr>
            <w:tcW w:w="7740" w:type="dxa"/>
          </w:tcPr>
          <w:p w14:paraId="1A8FD08B" w14:textId="77777777" w:rsidR="00186148" w:rsidRPr="00186148" w:rsidRDefault="008A17EB" w:rsidP="00186148">
            <w:pPr>
              <w:pStyle w:val="Titre1"/>
              <w:rPr>
                <w:sz w:val="36"/>
                <w:szCs w:val="36"/>
              </w:rPr>
            </w:pPr>
            <w:r w:rsidRPr="00A40012">
              <w:rPr>
                <w:sz w:val="36"/>
                <w:szCs w:val="36"/>
              </w:rPr>
              <w:t xml:space="preserve">favoriser </w:t>
            </w:r>
            <w:r w:rsidR="00A40012" w:rsidRPr="00A40012">
              <w:rPr>
                <w:sz w:val="36"/>
                <w:szCs w:val="36"/>
              </w:rPr>
              <w:t>les recrutements dans les secteurs sanitaire</w:t>
            </w:r>
            <w:r w:rsidR="00186148">
              <w:rPr>
                <w:sz w:val="36"/>
                <w:szCs w:val="36"/>
              </w:rPr>
              <w:t xml:space="preserve"> et </w:t>
            </w:r>
            <w:r w:rsidR="00A40012" w:rsidRPr="00A40012">
              <w:rPr>
                <w:sz w:val="36"/>
                <w:szCs w:val="36"/>
              </w:rPr>
              <w:t>du grand-</w:t>
            </w:r>
            <w:r w:rsidR="00B61836" w:rsidRPr="00B61836">
              <w:rPr>
                <w:sz w:val="36"/>
                <w:szCs w:val="36"/>
              </w:rPr>
              <w:t>Â</w:t>
            </w:r>
            <w:r w:rsidR="00A40012" w:rsidRPr="00B61836">
              <w:rPr>
                <w:sz w:val="36"/>
                <w:szCs w:val="36"/>
              </w:rPr>
              <w:t>ge</w:t>
            </w:r>
            <w:r w:rsidR="00A40012" w:rsidRPr="00A40012">
              <w:rPr>
                <w:sz w:val="36"/>
                <w:szCs w:val="36"/>
              </w:rPr>
              <w:t xml:space="preserve"> </w:t>
            </w:r>
          </w:p>
          <w:p w14:paraId="1A4013C7" w14:textId="77777777" w:rsidR="00186148" w:rsidRPr="00186148" w:rsidRDefault="00A40012" w:rsidP="00B61836">
            <w:pPr>
              <w:pStyle w:val="Titre2"/>
            </w:pPr>
            <w:r>
              <w:t>renforcer les besoins en competences et accompagner les demandeurs d’emploi</w:t>
            </w:r>
          </w:p>
          <w:p w14:paraId="2743845F" w14:textId="77777777" w:rsidR="00F11414" w:rsidRDefault="000A402C" w:rsidP="00A40012">
            <w:r>
              <w:t>Cette note</w:t>
            </w:r>
            <w:r w:rsidR="00DB4464">
              <w:t>, à l’attention des</w:t>
            </w:r>
            <w:r w:rsidR="00D5354D">
              <w:t xml:space="preserve"> </w:t>
            </w:r>
            <w:r>
              <w:t>acteurs de l’emploi</w:t>
            </w:r>
            <w:r w:rsidR="00F1510E">
              <w:t>, de l’insertion</w:t>
            </w:r>
            <w:r>
              <w:t xml:space="preserve"> et de la formation</w:t>
            </w:r>
            <w:r w:rsidR="00DB4464">
              <w:t>,</w:t>
            </w:r>
            <w:r w:rsidR="00F1510E">
              <w:t xml:space="preserve"> porte sur l’</w:t>
            </w:r>
            <w:r w:rsidR="00CA2407">
              <w:t>offre régionale de</w:t>
            </w:r>
            <w:r w:rsidR="00DB4464">
              <w:t>s</w:t>
            </w:r>
            <w:r w:rsidR="00CA2407">
              <w:t xml:space="preserve"> </w:t>
            </w:r>
            <w:r>
              <w:t>formation</w:t>
            </w:r>
            <w:r w:rsidR="00CA2407">
              <w:t>s</w:t>
            </w:r>
            <w:r>
              <w:t xml:space="preserve"> de 70h pour </w:t>
            </w:r>
            <w:r w:rsidR="00F11414">
              <w:t>participer aux soins des personnes âgées en établissement médico-social ou en établissement de santé sur des postes d’agents des services hospitaliers qualifiés (ASHQ), en renfort des aides-soignants</w:t>
            </w:r>
            <w:r>
              <w:t xml:space="preserve">. </w:t>
            </w:r>
          </w:p>
          <w:p w14:paraId="643A0A80" w14:textId="77777777" w:rsidR="00A316B8" w:rsidRDefault="00A316B8" w:rsidP="00A40012"/>
          <w:p w14:paraId="21B1B01C" w14:textId="05D07266" w:rsidR="00F11414" w:rsidRPr="00A316B8" w:rsidRDefault="00F11414" w:rsidP="00A40012">
            <w:pPr>
              <w:rPr>
                <w:i/>
                <w:iCs/>
              </w:rPr>
            </w:pPr>
          </w:p>
        </w:tc>
      </w:tr>
    </w:tbl>
    <w:p w14:paraId="6A2C5FC3" w14:textId="77777777" w:rsidR="00011B82" w:rsidRPr="00E80423" w:rsidRDefault="00011B82" w:rsidP="00682EC8">
      <w:pPr>
        <w:pStyle w:val="Sansinterligne"/>
        <w:rPr>
          <w:sz w:val="16"/>
        </w:rPr>
      </w:pPr>
      <w:r w:rsidRPr="00E80423">
        <w:rPr>
          <w:sz w:val="16"/>
          <w:lang w:bidi="fr-FR"/>
        </w:rPr>
        <w:br w:type="page"/>
      </w:r>
    </w:p>
    <w:tbl>
      <w:tblPr>
        <w:tblpPr w:leftFromText="141" w:rightFromText="141" w:vertAnchor="text" w:tblpY="1"/>
        <w:tblOverlap w:val="never"/>
        <w:tblW w:w="7615" w:type="pct"/>
        <w:tblLayout w:type="fixed"/>
        <w:tblCellMar>
          <w:left w:w="115" w:type="dxa"/>
          <w:right w:w="115" w:type="dxa"/>
        </w:tblCellMar>
        <w:tblLook w:val="0600" w:firstRow="0" w:lastRow="0" w:firstColumn="0" w:lastColumn="0" w:noHBand="1" w:noVBand="1"/>
      </w:tblPr>
      <w:tblGrid>
        <w:gridCol w:w="2797"/>
        <w:gridCol w:w="2268"/>
        <w:gridCol w:w="269"/>
        <w:gridCol w:w="5851"/>
        <w:gridCol w:w="5851"/>
      </w:tblGrid>
      <w:tr w:rsidR="00FF4560" w:rsidRPr="00E80423" w14:paraId="1BB06B93" w14:textId="77777777" w:rsidTr="00A81927">
        <w:trPr>
          <w:gridAfter w:val="1"/>
          <w:wAfter w:w="5851" w:type="dxa"/>
          <w:cantSplit/>
          <w:trHeight w:val="5670"/>
        </w:trPr>
        <w:tc>
          <w:tcPr>
            <w:tcW w:w="5066" w:type="dxa"/>
            <w:gridSpan w:val="2"/>
          </w:tcPr>
          <w:p w14:paraId="4362A6EA" w14:textId="6A32DD2B" w:rsidR="00FF4560" w:rsidRPr="00E80423" w:rsidRDefault="002D5ED7" w:rsidP="00F61FCA">
            <w:pPr>
              <w:pStyle w:val="Image"/>
            </w:pPr>
            <w:r>
              <w:rPr>
                <w:lang w:eastAsia="fr-FR"/>
              </w:rPr>
              <w:lastRenderedPageBreak/>
              <w:drawing>
                <wp:inline distT="0" distB="0" distL="0" distR="0" wp14:anchorId="515E0BA0" wp14:editId="0AB0C675">
                  <wp:extent cx="3777949" cy="2819400"/>
                  <wp:effectExtent l="0" t="0" r="0" b="0"/>
                  <wp:docPr id="8" name="Image 8" descr="Une image contenant personne, intérieur, group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intérieur, groupe, gens&#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3795595" cy="2832568"/>
                          </a:xfrm>
                          <a:prstGeom prst="rect">
                            <a:avLst/>
                          </a:prstGeom>
                        </pic:spPr>
                      </pic:pic>
                    </a:graphicData>
                  </a:graphic>
                </wp:inline>
              </w:drawing>
            </w:r>
          </w:p>
        </w:tc>
        <w:tc>
          <w:tcPr>
            <w:tcW w:w="269" w:type="dxa"/>
          </w:tcPr>
          <w:p w14:paraId="3AAA2823" w14:textId="1331EC75" w:rsidR="00FF4560" w:rsidRPr="00E80423" w:rsidRDefault="00FF4560" w:rsidP="00F61FCA">
            <w:pPr>
              <w:pStyle w:val="Sansinterligne"/>
            </w:pPr>
          </w:p>
        </w:tc>
        <w:tc>
          <w:tcPr>
            <w:tcW w:w="5851" w:type="dxa"/>
          </w:tcPr>
          <w:p w14:paraId="2CD2AB58" w14:textId="6C38793C" w:rsidR="00FF4560" w:rsidRPr="000009D7" w:rsidRDefault="000009D7" w:rsidP="00F61FCA">
            <w:pPr>
              <w:pStyle w:val="Titre1"/>
              <w:rPr>
                <w:sz w:val="48"/>
                <w:szCs w:val="48"/>
              </w:rPr>
            </w:pPr>
            <w:r w:rsidRPr="000009D7">
              <w:rPr>
                <w:sz w:val="48"/>
                <w:szCs w:val="48"/>
              </w:rPr>
              <w:t>une</w:t>
            </w:r>
            <w:r w:rsidR="00D6050C" w:rsidRPr="000009D7">
              <w:rPr>
                <w:sz w:val="48"/>
                <w:szCs w:val="48"/>
              </w:rPr>
              <w:t xml:space="preserve"> formation</w:t>
            </w:r>
            <w:r w:rsidRPr="000009D7">
              <w:rPr>
                <w:sz w:val="48"/>
                <w:szCs w:val="48"/>
              </w:rPr>
              <w:t xml:space="preserve"> professionnalisante…</w:t>
            </w:r>
          </w:p>
          <w:p w14:paraId="290426A3" w14:textId="7F4A8954" w:rsidR="00FF4560" w:rsidRPr="00E80423" w:rsidRDefault="007C385E" w:rsidP="00F61FCA">
            <w:pPr>
              <w:pStyle w:val="Titre2"/>
            </w:pPr>
            <w:r>
              <w:t>OBJET DE LA FORMATION </w:t>
            </w:r>
          </w:p>
          <w:p w14:paraId="1F4B02A0" w14:textId="18274BA8" w:rsidR="00FF4560" w:rsidRPr="00E80423" w:rsidRDefault="007736CC" w:rsidP="00F61FCA">
            <w:r>
              <w:t>Destinée au personnel en poste dans les établissement d’hébergement pour personnes âgées dépendantes (EHPAD), les services d’aide et d’accompagnement à domicile (SAAD), les établissements de santé, pour assurer en toute sécurité l’accompagnement des personnes âgées sur des missions habituellement dévolues aux aides-soignants (soins d’hygiène et de confort, alimentation, élimination, sommeil, approche relationnelle) sous la responsabilité du personnel d’encadrement et en collaboration avec l’ensemble des soignants</w:t>
            </w:r>
            <w:r w:rsidR="000A71BC">
              <w:t xml:space="preserve"> , </w:t>
            </w:r>
            <w:r w:rsidR="000A71BC" w:rsidRPr="00F4610F">
              <w:rPr>
                <w:b/>
              </w:rPr>
              <w:t>c</w:t>
            </w:r>
            <w:r w:rsidRPr="00F4610F">
              <w:rPr>
                <w:b/>
              </w:rPr>
              <w:t>ette formation est également accessible, sous conditions, aux demandeurs d’emploi souhaitant exercer dans ces secteurs.</w:t>
            </w:r>
          </w:p>
        </w:tc>
      </w:tr>
      <w:tr w:rsidR="00A81927" w:rsidRPr="00E80423" w14:paraId="4494700E" w14:textId="77777777" w:rsidTr="00A81927">
        <w:trPr>
          <w:gridAfter w:val="1"/>
          <w:wAfter w:w="5851" w:type="dxa"/>
          <w:trHeight w:val="80"/>
        </w:trPr>
        <w:tc>
          <w:tcPr>
            <w:tcW w:w="2798" w:type="dxa"/>
            <w:vAlign w:val="bottom"/>
          </w:tcPr>
          <w:p w14:paraId="5A1BA9C3" w14:textId="19D697A1" w:rsidR="00A81927" w:rsidRPr="00E80423" w:rsidRDefault="00A81927" w:rsidP="00A81927">
            <w:pPr>
              <w:pStyle w:val="Sansinterligne"/>
            </w:pPr>
          </w:p>
        </w:tc>
        <w:tc>
          <w:tcPr>
            <w:tcW w:w="2537" w:type="dxa"/>
            <w:gridSpan w:val="2"/>
            <w:vAlign w:val="bottom"/>
          </w:tcPr>
          <w:p w14:paraId="724C82FE" w14:textId="77777777" w:rsidR="00A81927" w:rsidRPr="00E80423" w:rsidRDefault="00A81927" w:rsidP="00A81927">
            <w:pPr>
              <w:pStyle w:val="Sansinterligne"/>
            </w:pPr>
          </w:p>
        </w:tc>
        <w:tc>
          <w:tcPr>
            <w:tcW w:w="5851" w:type="dxa"/>
            <w:vMerge w:val="restart"/>
            <w:shd w:val="clear" w:color="auto" w:fill="auto"/>
            <w:vAlign w:val="bottom"/>
          </w:tcPr>
          <w:p w14:paraId="433ED35B" w14:textId="77777777" w:rsidR="00A81927" w:rsidRDefault="00A81927" w:rsidP="00E658AB">
            <w:pPr>
              <w:pStyle w:val="Titre1"/>
              <w:jc w:val="both"/>
            </w:pPr>
          </w:p>
          <w:p w14:paraId="2D348BB9" w14:textId="77777777" w:rsidR="00A81927" w:rsidRDefault="00A81927" w:rsidP="00E658AB">
            <w:pPr>
              <w:pStyle w:val="Titre1"/>
              <w:jc w:val="both"/>
            </w:pPr>
          </w:p>
          <w:p w14:paraId="7070C139" w14:textId="77777777" w:rsidR="00A81927" w:rsidRDefault="00A81927" w:rsidP="00E658AB">
            <w:pPr>
              <w:pStyle w:val="Titre1"/>
              <w:jc w:val="both"/>
            </w:pPr>
          </w:p>
          <w:p w14:paraId="33C9C03E" w14:textId="780B9C1B" w:rsidR="00A81927" w:rsidRPr="00E80423" w:rsidRDefault="00A81927" w:rsidP="00E658AB">
            <w:pPr>
              <w:pStyle w:val="Titre1"/>
              <w:jc w:val="both"/>
            </w:pPr>
            <w:r>
              <w:t xml:space="preserve">durÉe </w:t>
            </w:r>
          </w:p>
          <w:p w14:paraId="5DE0CEA2" w14:textId="77777777" w:rsidR="00A81927" w:rsidRDefault="00A81927" w:rsidP="00E658AB">
            <w:r>
              <w:t xml:space="preserve">10 jours ou 70 heures de formation en présentiel, le dernier jour de formation étant réalisé à distance des précédentes séquences sous forme de retours d’expérience d’une journée (ou 7h). </w:t>
            </w:r>
          </w:p>
          <w:p w14:paraId="1463FAF7" w14:textId="77777777" w:rsidR="00A81927" w:rsidRDefault="00A81927" w:rsidP="00E658AB">
            <w:pPr>
              <w:pStyle w:val="Sansinterligne"/>
              <w:rPr>
                <w:i/>
                <w:iCs/>
                <w:sz w:val="16"/>
                <w:szCs w:val="16"/>
              </w:rPr>
            </w:pPr>
          </w:p>
          <w:p w14:paraId="5A9F8E9A" w14:textId="77777777" w:rsidR="00A81927" w:rsidRDefault="00A81927" w:rsidP="00E658AB">
            <w:pPr>
              <w:pStyle w:val="Sansinterligne"/>
            </w:pPr>
            <w:r w:rsidRPr="00EE0047">
              <w:t xml:space="preserve">Un complément </w:t>
            </w:r>
            <w:r>
              <w:t>de 3 jours ou 21h (ou plus si besoin) de formations supplémentaires proposés aux demandeurs d’emploi pour leur permettre d’appréhender le milieu professionnel du soin avec les établissements sanitaires et médico-sociaux partenaires et en collaboration avec les Fédérations d’employeurs.</w:t>
            </w:r>
          </w:p>
          <w:p w14:paraId="362E7E9D" w14:textId="77777777" w:rsidR="00A81927" w:rsidRPr="00FB3AD9" w:rsidRDefault="00A81927" w:rsidP="00E658AB">
            <w:pPr>
              <w:pStyle w:val="Sansinterligne"/>
            </w:pPr>
            <w:r>
              <w:t>Le dispositif de PMSMP (Période de Mise en Situation en Milieu Professionnel) est retenu en Région avec une prise en charge financière par Pôle Emploi. Le demandeur d’emploi conserve ce statut pendant cette période d’immersion avec une couverture garantie par la Sécurité Sociale.</w:t>
            </w:r>
          </w:p>
          <w:p w14:paraId="30BC309E" w14:textId="77777777" w:rsidR="00A81927" w:rsidRDefault="00A81927" w:rsidP="00E658AB">
            <w:pPr>
              <w:pStyle w:val="Sansinterligne"/>
              <w:rPr>
                <w:i/>
                <w:iCs/>
                <w:sz w:val="16"/>
                <w:szCs w:val="16"/>
              </w:rPr>
            </w:pPr>
          </w:p>
          <w:p w14:paraId="3EA1E03C" w14:textId="77777777" w:rsidR="00A81927" w:rsidRDefault="00A81927" w:rsidP="00E658AB">
            <w:pPr>
              <w:pStyle w:val="Sansinterligne"/>
              <w:rPr>
                <w:i/>
                <w:iCs/>
                <w:sz w:val="16"/>
                <w:szCs w:val="16"/>
              </w:rPr>
            </w:pPr>
          </w:p>
          <w:p w14:paraId="63243889" w14:textId="77777777" w:rsidR="00A81927" w:rsidRPr="00C267AF" w:rsidRDefault="00A81927" w:rsidP="00E658AB">
            <w:pPr>
              <w:pStyle w:val="Sansinterligne"/>
              <w:rPr>
                <w:b/>
                <w:bCs/>
                <w:sz w:val="16"/>
                <w:szCs w:val="16"/>
              </w:rPr>
            </w:pPr>
            <w:r w:rsidRPr="00C267AF">
              <w:rPr>
                <w:b/>
                <w:bCs/>
                <w:sz w:val="16"/>
                <w:szCs w:val="16"/>
              </w:rPr>
              <w:t>Arrêté du 7 avril 2020 modifié par les arrêtés du 10 et 15 avril 2021, Article 11 nouveau</w:t>
            </w:r>
            <w:r>
              <w:rPr>
                <w:b/>
                <w:bCs/>
                <w:sz w:val="16"/>
                <w:szCs w:val="16"/>
              </w:rPr>
              <w:t> </w:t>
            </w:r>
            <w:r w:rsidRPr="00C267AF">
              <w:rPr>
                <w:sz w:val="16"/>
                <w:szCs w:val="16"/>
              </w:rPr>
              <w:t>r</w:t>
            </w:r>
            <w:r w:rsidRPr="00C267AF">
              <w:rPr>
                <w:i/>
                <w:iCs/>
                <w:sz w:val="16"/>
                <w:szCs w:val="16"/>
              </w:rPr>
              <w:t>elatif</w:t>
            </w:r>
            <w:r>
              <w:rPr>
                <w:i/>
                <w:iCs/>
                <w:sz w:val="16"/>
                <w:szCs w:val="16"/>
              </w:rPr>
              <w:t xml:space="preserve"> aux modalités d’admission aux formations conduisant aux diplômes d’Etat d’aide-soignant et d’auxiliaire de puériculture.</w:t>
            </w:r>
          </w:p>
          <w:p w14:paraId="7C4A2C5A" w14:textId="368E267A" w:rsidR="00A81927" w:rsidRPr="00E80423" w:rsidRDefault="00A81927" w:rsidP="00E658AB">
            <w:pPr>
              <w:pStyle w:val="Sansinterligne"/>
            </w:pPr>
            <w:r w:rsidRPr="00E80423">
              <w:rPr>
                <w:noProof/>
                <w:lang w:eastAsia="fr-FR"/>
              </w:rPr>
              <mc:AlternateContent>
                <mc:Choice Requires="wpg">
                  <w:drawing>
                    <wp:anchor distT="0" distB="0" distL="114300" distR="114300" simplePos="0" relativeHeight="251704320" behindDoc="0" locked="0" layoutInCell="1" allowOverlap="1" wp14:anchorId="64BE900C" wp14:editId="72AF681A">
                      <wp:simplePos x="0" y="0"/>
                      <wp:positionH relativeFrom="column">
                        <wp:posOffset>-140335</wp:posOffset>
                      </wp:positionH>
                      <wp:positionV relativeFrom="paragraph">
                        <wp:posOffset>-5053965</wp:posOffset>
                      </wp:positionV>
                      <wp:extent cx="3533140" cy="1428750"/>
                      <wp:effectExtent l="19050" t="0" r="0" b="19050"/>
                      <wp:wrapNone/>
                      <wp:docPr id="55" name="Groupe 55" descr="Objets de design de la deuxième page"/>
                      <wp:cNvGraphicFramePr/>
                      <a:graphic xmlns:a="http://schemas.openxmlformats.org/drawingml/2006/main">
                        <a:graphicData uri="http://schemas.microsoft.com/office/word/2010/wordprocessingGroup">
                          <wpg:wgp>
                            <wpg:cNvGrpSpPr/>
                            <wpg:grpSpPr>
                              <a:xfrm>
                                <a:off x="0" y="0"/>
                                <a:ext cx="3533140" cy="1428750"/>
                                <a:chOff x="-2739123" y="-320442"/>
                                <a:chExt cx="7620266" cy="4100001"/>
                              </a:xfrm>
                            </wpg:grpSpPr>
                            <wps:wsp>
                              <wps:cNvPr id="59" name="Hexagone 59"/>
                              <wps:cNvSpPr/>
                              <wps:spPr>
                                <a:xfrm>
                                  <a:off x="885825"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Hexagone 60"/>
                              <wps:cNvSpPr/>
                              <wps:spPr>
                                <a:xfrm>
                                  <a:off x="472086" y="335320"/>
                                  <a:ext cx="3994784" cy="3444239"/>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Hexagone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Hexagone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0FB83" id="Groupe 55" o:spid="_x0000_s1026" alt="Objets de design de la deuxième page" style="position:absolute;margin-left:-11.05pt;margin-top:-397.95pt;width:278.2pt;height:112.5pt;z-index:251704320;mso-width-relative:margin;mso-height-relative:margin"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" adj="4655" fillcolor="#297fd5 [3206]" stroked="f" strokeweight="1pt">
                        <v:fill opacity="32896f"/>
                      </v:shape>
                      <v:shape id="Hexagone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" adj="4656" filled="f" strokecolor="#297fd5 [3206]" strokeweight="1pt"/>
                      <v:shape id="Hexagone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" adj="4655" fillcolor="#297fd5 [3206]" stroked="f" strokeweight="1pt">
                        <v:fill opacity="32896f"/>
                      </v:shape>
                      <v:shape id="Hexagone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" adj="4653" filled="f" strokecolor="black [3213]" strokeweight="1pt"/>
                    </v:group>
                  </w:pict>
                </mc:Fallback>
              </mc:AlternateContent>
            </w:r>
          </w:p>
        </w:tc>
      </w:tr>
      <w:tr w:rsidR="00A81927" w:rsidRPr="00E80423" w14:paraId="6F189721" w14:textId="77777777" w:rsidTr="00A81927">
        <w:trPr>
          <w:gridAfter w:val="1"/>
          <w:wAfter w:w="5851" w:type="dxa"/>
          <w:trHeight w:val="68"/>
        </w:trPr>
        <w:tc>
          <w:tcPr>
            <w:tcW w:w="2798" w:type="dxa"/>
            <w:shd w:val="clear" w:color="auto" w:fill="000000" w:themeFill="text1"/>
            <w:vAlign w:val="bottom"/>
          </w:tcPr>
          <w:p w14:paraId="0D9BB091" w14:textId="77777777" w:rsidR="00A81927" w:rsidRPr="00E80423" w:rsidRDefault="00A81927" w:rsidP="00A81927">
            <w:pPr>
              <w:pStyle w:val="Sansinterligne"/>
              <w:rPr>
                <w:sz w:val="8"/>
              </w:rPr>
            </w:pPr>
          </w:p>
        </w:tc>
        <w:tc>
          <w:tcPr>
            <w:tcW w:w="2537" w:type="dxa"/>
            <w:gridSpan w:val="2"/>
            <w:vAlign w:val="bottom"/>
          </w:tcPr>
          <w:p w14:paraId="28D1583C" w14:textId="77777777" w:rsidR="00A81927" w:rsidRPr="00E80423" w:rsidRDefault="00A81927" w:rsidP="00A81927">
            <w:pPr>
              <w:pStyle w:val="Sansinterligne"/>
              <w:rPr>
                <w:sz w:val="8"/>
              </w:rPr>
            </w:pPr>
          </w:p>
        </w:tc>
        <w:tc>
          <w:tcPr>
            <w:tcW w:w="5851" w:type="dxa"/>
            <w:vMerge/>
            <w:shd w:val="clear" w:color="auto" w:fill="auto"/>
            <w:vAlign w:val="bottom"/>
          </w:tcPr>
          <w:p w14:paraId="0232BA10" w14:textId="77777777" w:rsidR="00A81927" w:rsidRPr="00E80423" w:rsidRDefault="00A81927" w:rsidP="00A81927">
            <w:pPr>
              <w:pStyle w:val="Sansinterligne"/>
              <w:rPr>
                <w:sz w:val="8"/>
              </w:rPr>
            </w:pPr>
          </w:p>
        </w:tc>
      </w:tr>
      <w:tr w:rsidR="00A81927" w:rsidRPr="00E80423" w14:paraId="06119A4A" w14:textId="77777777" w:rsidTr="00A81927">
        <w:trPr>
          <w:gridAfter w:val="1"/>
          <w:wAfter w:w="5851" w:type="dxa"/>
          <w:trHeight w:val="918"/>
        </w:trPr>
        <w:tc>
          <w:tcPr>
            <w:tcW w:w="5066" w:type="dxa"/>
            <w:gridSpan w:val="2"/>
            <w:vAlign w:val="bottom"/>
          </w:tcPr>
          <w:p w14:paraId="1D6ACA59" w14:textId="40FA300E" w:rsidR="00A81927" w:rsidRPr="00E80423" w:rsidRDefault="00A81927" w:rsidP="00A81927"/>
        </w:tc>
        <w:tc>
          <w:tcPr>
            <w:tcW w:w="269" w:type="dxa"/>
            <w:vAlign w:val="bottom"/>
          </w:tcPr>
          <w:p w14:paraId="24E17E64" w14:textId="77777777" w:rsidR="00A81927" w:rsidRPr="00E80423" w:rsidRDefault="00A81927" w:rsidP="00A81927"/>
        </w:tc>
        <w:tc>
          <w:tcPr>
            <w:tcW w:w="5851" w:type="dxa"/>
            <w:vMerge/>
            <w:shd w:val="clear" w:color="auto" w:fill="auto"/>
            <w:vAlign w:val="bottom"/>
          </w:tcPr>
          <w:p w14:paraId="79BA95CC" w14:textId="77777777" w:rsidR="00A81927" w:rsidRPr="00E80423" w:rsidRDefault="00A81927" w:rsidP="00A81927"/>
        </w:tc>
      </w:tr>
      <w:tr w:rsidR="00A81927" w:rsidRPr="00E80423" w14:paraId="236035F8" w14:textId="52DBA9C9" w:rsidTr="00A81927">
        <w:trPr>
          <w:trHeight w:val="1692"/>
        </w:trPr>
        <w:tc>
          <w:tcPr>
            <w:tcW w:w="5066" w:type="dxa"/>
            <w:gridSpan w:val="2"/>
            <w:vMerge w:val="restart"/>
          </w:tcPr>
          <w:p w14:paraId="6C58C100" w14:textId="2B0F8C4E" w:rsidR="00A81927" w:rsidRPr="00E80423" w:rsidRDefault="00A81927" w:rsidP="00A81927">
            <w:pPr>
              <w:pStyle w:val="Image"/>
            </w:pPr>
            <w:r>
              <w:rPr>
                <w:lang w:eastAsia="fr-FR"/>
              </w:rPr>
              <w:drawing>
                <wp:inline distT="0" distB="0" distL="0" distR="0" wp14:anchorId="0E86474F" wp14:editId="1CB96E7B">
                  <wp:extent cx="2729865" cy="4181475"/>
                  <wp:effectExtent l="0" t="0" r="0" b="0"/>
                  <wp:docPr id="9" name="Image 9"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ersonne, intérieur&#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729865" cy="4181475"/>
                          </a:xfrm>
                          <a:prstGeom prst="rect">
                            <a:avLst/>
                          </a:prstGeom>
                        </pic:spPr>
                      </pic:pic>
                    </a:graphicData>
                  </a:graphic>
                </wp:inline>
              </w:drawing>
            </w:r>
          </w:p>
        </w:tc>
        <w:tc>
          <w:tcPr>
            <w:tcW w:w="269" w:type="dxa"/>
            <w:vAlign w:val="bottom"/>
          </w:tcPr>
          <w:p w14:paraId="23F11F14" w14:textId="77777777" w:rsidR="00A81927" w:rsidRPr="00E80423" w:rsidRDefault="00A81927" w:rsidP="00A81927"/>
        </w:tc>
        <w:tc>
          <w:tcPr>
            <w:tcW w:w="5851" w:type="dxa"/>
            <w:vMerge/>
            <w:shd w:val="clear" w:color="auto" w:fill="auto"/>
            <w:vAlign w:val="bottom"/>
          </w:tcPr>
          <w:p w14:paraId="74420254" w14:textId="77777777" w:rsidR="00A81927" w:rsidRPr="00E80423" w:rsidRDefault="00A81927" w:rsidP="00A81927"/>
        </w:tc>
        <w:tc>
          <w:tcPr>
            <w:tcW w:w="5851" w:type="dxa"/>
            <w:shd w:val="clear" w:color="auto" w:fill="auto"/>
            <w:vAlign w:val="bottom"/>
          </w:tcPr>
          <w:p w14:paraId="500D620E" w14:textId="77777777" w:rsidR="00A81927" w:rsidRPr="00E80423" w:rsidRDefault="00A81927" w:rsidP="00A81927">
            <w:pPr>
              <w:pStyle w:val="Sansinterligne"/>
              <w:jc w:val="left"/>
            </w:pPr>
          </w:p>
        </w:tc>
      </w:tr>
      <w:tr w:rsidR="00A81927" w:rsidRPr="00E80423" w14:paraId="186F98B3" w14:textId="77777777" w:rsidTr="00A81927">
        <w:trPr>
          <w:gridAfter w:val="1"/>
          <w:wAfter w:w="5851" w:type="dxa"/>
          <w:trHeight w:val="5310"/>
        </w:trPr>
        <w:tc>
          <w:tcPr>
            <w:tcW w:w="5066" w:type="dxa"/>
            <w:gridSpan w:val="2"/>
            <w:vMerge/>
          </w:tcPr>
          <w:p w14:paraId="3D0342D6" w14:textId="77777777" w:rsidR="00A81927" w:rsidRPr="00E80423" w:rsidRDefault="00A81927" w:rsidP="00A81927"/>
        </w:tc>
        <w:tc>
          <w:tcPr>
            <w:tcW w:w="269" w:type="dxa"/>
          </w:tcPr>
          <w:p w14:paraId="4127DA1E" w14:textId="77777777" w:rsidR="00A81927" w:rsidRPr="00E80423" w:rsidRDefault="00A81927" w:rsidP="00A81927"/>
        </w:tc>
        <w:tc>
          <w:tcPr>
            <w:tcW w:w="5851" w:type="dxa"/>
          </w:tcPr>
          <w:p w14:paraId="6E99C7E0" w14:textId="6CA39995" w:rsidR="00A81927" w:rsidRPr="00720EDA" w:rsidRDefault="00A81927" w:rsidP="00A81927">
            <w:pPr>
              <w:jc w:val="left"/>
              <w:rPr>
                <w:rFonts w:asciiTheme="majorHAnsi" w:hAnsiTheme="majorHAnsi" w:cstheme="majorHAnsi"/>
                <w:color w:val="000000" w:themeColor="text1"/>
                <w:sz w:val="36"/>
                <w:szCs w:val="36"/>
              </w:rPr>
            </w:pPr>
            <w:r w:rsidRPr="00B27A63">
              <w:rPr>
                <w:rFonts w:asciiTheme="majorHAnsi" w:hAnsiTheme="majorHAnsi" w:cstheme="majorHAnsi"/>
                <w:b/>
                <w:color w:val="000000" w:themeColor="text1"/>
                <w:sz w:val="36"/>
                <w:szCs w:val="36"/>
              </w:rPr>
              <w:t>PARCOURS SPECIFIQUE POUR LES DEMANDEURS D’EMPLOI ET MODALITES DE PRISE EN CHARGE</w:t>
            </w:r>
          </w:p>
          <w:p w14:paraId="170CEF43" w14:textId="6FB24F88" w:rsidR="00A81927" w:rsidRPr="00B27A63" w:rsidRDefault="00A81927" w:rsidP="00A81927">
            <w:pPr>
              <w:rPr>
                <w:color w:val="000000" w:themeColor="text1"/>
              </w:rPr>
            </w:pPr>
            <w:r w:rsidRPr="00E658AB">
              <w:rPr>
                <w:b/>
                <w:color w:val="000000" w:themeColor="text1"/>
                <w:u w:val="single"/>
              </w:rPr>
              <w:t>Etape 1</w:t>
            </w:r>
            <w:r w:rsidRPr="00B27A63">
              <w:rPr>
                <w:color w:val="000000" w:themeColor="text1"/>
              </w:rPr>
              <w:t xml:space="preserve"> : mise en place d’une PMSMP (Période de Mise en Situation en Milieu Professionnel) de 3 jours ou 21H (ou plus si besoin) avec le conseiller référent du demandeur d’emploi ou par le conseiller entreprise de l’établissement </w:t>
            </w:r>
            <w:r w:rsidRPr="00EE0047">
              <w:t xml:space="preserve">(composer le </w:t>
            </w:r>
            <w:r w:rsidRPr="00B27A63">
              <w:rPr>
                <w:color w:val="000000" w:themeColor="text1"/>
              </w:rPr>
              <w:t>39</w:t>
            </w:r>
            <w:r w:rsidR="0012138C">
              <w:rPr>
                <w:color w:val="000000" w:themeColor="text1"/>
              </w:rPr>
              <w:t xml:space="preserve"> </w:t>
            </w:r>
            <w:r w:rsidRPr="00B27A63">
              <w:rPr>
                <w:color w:val="000000" w:themeColor="text1"/>
              </w:rPr>
              <w:t xml:space="preserve">95 pour contacter le service entreprise de son pôle de proximité) </w:t>
            </w:r>
          </w:p>
          <w:p w14:paraId="6643AC2A" w14:textId="4F9678EC" w:rsidR="00A81927" w:rsidRPr="00B27A63" w:rsidRDefault="00A81927" w:rsidP="00A81927">
            <w:pPr>
              <w:rPr>
                <w:color w:val="000000" w:themeColor="text1"/>
              </w:rPr>
            </w:pPr>
            <w:r w:rsidRPr="00B27A63">
              <w:rPr>
                <w:color w:val="000000" w:themeColor="text1"/>
              </w:rPr>
              <w:t xml:space="preserve">Pendant cette période qui permet de découvrir le milieu professionnel du soin, la personne garde son statut de demandeur d’emploi. Elle n’est pas rémunérée par l’établissement. </w:t>
            </w:r>
          </w:p>
          <w:p w14:paraId="4D30A465" w14:textId="2B96D703" w:rsidR="00A81927" w:rsidRDefault="00A81927" w:rsidP="00A81927">
            <w:r w:rsidRPr="00E658AB">
              <w:rPr>
                <w:b/>
                <w:color w:val="000000" w:themeColor="text1"/>
                <w:u w:val="single"/>
              </w:rPr>
              <w:t>Etape 2</w:t>
            </w:r>
            <w:r w:rsidRPr="00B27A63">
              <w:rPr>
                <w:color w:val="000000" w:themeColor="text1"/>
              </w:rPr>
              <w:t xml:space="preserve"> : si le projet professionnel dans le secteur du soin est </w:t>
            </w:r>
            <w:r w:rsidRPr="00FB3AD9">
              <w:t>confirmé, la formation de 70h est mise en place pour le demandeur d’emploi.</w:t>
            </w:r>
          </w:p>
          <w:p w14:paraId="44329061" w14:textId="61545D42" w:rsidR="00A81927" w:rsidRDefault="00A81927" w:rsidP="00A81927">
            <w:r>
              <w:rPr>
                <w:rFonts w:cstheme="minorHAnsi"/>
                <w:noProof/>
                <w:lang w:eastAsia="fr-FR"/>
              </w:rPr>
              <mc:AlternateContent>
                <mc:Choice Requires="wps">
                  <w:drawing>
                    <wp:anchor distT="0" distB="0" distL="114300" distR="114300" simplePos="0" relativeHeight="251792384" behindDoc="0" locked="0" layoutInCell="1" allowOverlap="1" wp14:anchorId="0B391676" wp14:editId="2B12D655">
                      <wp:simplePos x="0" y="0"/>
                      <wp:positionH relativeFrom="column">
                        <wp:posOffset>-260350</wp:posOffset>
                      </wp:positionH>
                      <wp:positionV relativeFrom="paragraph">
                        <wp:posOffset>99695</wp:posOffset>
                      </wp:positionV>
                      <wp:extent cx="3479165" cy="29527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3479165" cy="295275"/>
                              </a:xfrm>
                              <a:prstGeom prst="rect">
                                <a:avLst/>
                              </a:prstGeom>
                              <a:noFill/>
                              <a:ln w="6350">
                                <a:noFill/>
                              </a:ln>
                            </wps:spPr>
                            <wps:txbx>
                              <w:txbxContent>
                                <w:p w14:paraId="37C6231C" w14:textId="7376E5B5" w:rsidR="00A81927" w:rsidRDefault="00A81927" w:rsidP="00600E8A">
                                  <w:pPr>
                                    <w:pStyle w:val="Sansinterligne"/>
                                    <w:jc w:val="center"/>
                                    <w:rPr>
                                      <w:rFonts w:cstheme="minorHAnsi"/>
                                    </w:rPr>
                                  </w:pPr>
                                  <w:r>
                                    <w:t>Modalités de prise en charge par Pôle Emploi</w:t>
                                  </w:r>
                                </w:p>
                                <w:p w14:paraId="473DB2AD" w14:textId="77777777" w:rsidR="00A81927" w:rsidRDefault="00A81927" w:rsidP="00600E8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91676" id="_x0000_t202" coordsize="21600,21600" o:spt="202" path="m,l,21600r21600,l21600,xe">
                      <v:stroke joinstyle="miter"/>
                      <v:path gradientshapeok="t" o:connecttype="rect"/>
                    </v:shapetype>
                    <v:shape id="Zone de texte 33" o:spid="_x0000_s1026" type="#_x0000_t202" style="position:absolute;left:0;text-align:left;margin-left:-20.5pt;margin-top:7.85pt;width:273.95pt;height:2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" filled="f" stroked="f" strokeweight=".5pt">
                      <v:textbox>
                        <w:txbxContent>
                          <w:p w14:paraId="37C6231C" w14:textId="7376E5B5" w:rsidR="00A81927" w:rsidRDefault="00A81927" w:rsidP="00600E8A">
                            <w:pPr>
                              <w:pStyle w:val="Sansinterligne"/>
                              <w:jc w:val="center"/>
                              <w:rPr>
                                <w:rFonts w:cstheme="minorHAnsi"/>
                              </w:rPr>
                            </w:pPr>
                            <w:r>
                              <w:t>Modalités de prise en charge par Pôle Emploi</w:t>
                            </w:r>
                          </w:p>
                          <w:p w14:paraId="473DB2AD" w14:textId="77777777" w:rsidR="00A81927" w:rsidRDefault="00A81927" w:rsidP="00600E8A">
                            <w:pPr>
                              <w:jc w:val="center"/>
                            </w:pPr>
                          </w:p>
                        </w:txbxContent>
                      </v:textbox>
                    </v:shape>
                  </w:pict>
                </mc:Fallback>
              </mc:AlternateContent>
            </w:r>
          </w:p>
          <w:p w14:paraId="07DEB7BB" w14:textId="4694D373" w:rsidR="00A81927" w:rsidRDefault="00A81927" w:rsidP="00A81927"/>
          <w:p w14:paraId="0FCF2445" w14:textId="1938240F" w:rsidR="00A81927" w:rsidRDefault="00A81927" w:rsidP="00A81927">
            <w:r>
              <w:rPr>
                <w:noProof/>
                <w:lang w:eastAsia="fr-FR"/>
              </w:rPr>
              <mc:AlternateContent>
                <mc:Choice Requires="wps">
                  <w:drawing>
                    <wp:anchor distT="0" distB="0" distL="114300" distR="114300" simplePos="0" relativeHeight="251768832" behindDoc="0" locked="0" layoutInCell="1" allowOverlap="1" wp14:anchorId="0DB28E6B" wp14:editId="059F6D9E">
                      <wp:simplePos x="0" y="0"/>
                      <wp:positionH relativeFrom="column">
                        <wp:posOffset>-889000</wp:posOffset>
                      </wp:positionH>
                      <wp:positionV relativeFrom="paragraph">
                        <wp:posOffset>126365</wp:posOffset>
                      </wp:positionV>
                      <wp:extent cx="4381500" cy="1104900"/>
                      <wp:effectExtent l="19050" t="0" r="38100" b="19050"/>
                      <wp:wrapNone/>
                      <wp:docPr id="14" name="Hexagone 60"/>
                      <wp:cNvGraphicFramePr/>
                      <a:graphic xmlns:a="http://schemas.openxmlformats.org/drawingml/2006/main">
                        <a:graphicData uri="http://schemas.microsoft.com/office/word/2010/wordprocessingShape">
                          <wps:wsp>
                            <wps:cNvSpPr/>
                            <wps:spPr>
                              <a:xfrm>
                                <a:off x="0" y="0"/>
                                <a:ext cx="4381500" cy="1104900"/>
                              </a:xfrm>
                              <a:prstGeom prst="hexagon">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11AAC"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projet de formation est confirmé par le demandeur d’emploi et validé par son conseiller Pôle emploi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28E6B" id="Hexagone 60" o:spid="_x0000_s1027" type="#_x0000_t9" style="position:absolute;left:0;text-align:left;margin-left:-70pt;margin-top:9.95pt;width:345pt;height:8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" adj="1362" fillcolor="white [3212]" strokecolor="#297fd5 [3206]" strokeweight="1pt">
                      <v:textbox>
                        <w:txbxContent>
                          <w:p w14:paraId="1B311AAC"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projet de formation est confirmé par le demandeur d’emploi et validé par son conseiller Pôle emploi</w:t>
                            </w:r>
                          </w:p>
                        </w:txbxContent>
                      </v:textbox>
                    </v:shape>
                  </w:pict>
                </mc:Fallback>
              </mc:AlternateContent>
            </w:r>
            <w:r>
              <w:rPr>
                <w:noProof/>
                <w:lang w:eastAsia="fr-FR"/>
              </w:rPr>
              <mc:AlternateContent>
                <mc:Choice Requires="wps">
                  <w:drawing>
                    <wp:anchor distT="0" distB="0" distL="114300" distR="114300" simplePos="0" relativeHeight="251789312" behindDoc="1" locked="0" layoutInCell="1" allowOverlap="1" wp14:anchorId="584664C3" wp14:editId="1F94773E">
                      <wp:simplePos x="0" y="0"/>
                      <wp:positionH relativeFrom="column">
                        <wp:posOffset>-697777</wp:posOffset>
                      </wp:positionH>
                      <wp:positionV relativeFrom="paragraph">
                        <wp:posOffset>-4445</wp:posOffset>
                      </wp:positionV>
                      <wp:extent cx="4381500" cy="1133475"/>
                      <wp:effectExtent l="19050" t="0" r="38100" b="28575"/>
                      <wp:wrapNone/>
                      <wp:docPr id="10" name="Hexagone 60"/>
                      <wp:cNvGraphicFramePr/>
                      <a:graphic xmlns:a="http://schemas.openxmlformats.org/drawingml/2006/main">
                        <a:graphicData uri="http://schemas.microsoft.com/office/word/2010/wordprocessingShape">
                          <wps:wsp>
                            <wps:cNvSpPr/>
                            <wps:spPr>
                              <a:xfrm>
                                <a:off x="0" y="0"/>
                                <a:ext cx="4381500" cy="1133475"/>
                              </a:xfrm>
                              <a:prstGeom prst="hexagon">
                                <a:avLst/>
                              </a:prstGeom>
                              <a:solidFill>
                                <a:schemeClr val="bg2"/>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179BC"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64C3" id="_x0000_s1028" type="#_x0000_t9" style="position:absolute;left:0;text-align:left;margin-left:-54.95pt;margin-top:-.35pt;width:345pt;height:89.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" adj="1397" fillcolor="#accbf9 [3214]" strokecolor="#83b1f6 [2894]" strokeweight="1pt">
                      <v:textbox>
                        <w:txbxContent>
                          <w:p w14:paraId="6FD179BC"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eastAsia="fr-FR"/>
              </w:rPr>
              <mc:AlternateContent>
                <mc:Choice Requires="wps">
                  <w:drawing>
                    <wp:anchor distT="0" distB="0" distL="114300" distR="114300" simplePos="0" relativeHeight="251770880" behindDoc="1" locked="0" layoutInCell="1" allowOverlap="1" wp14:anchorId="1DAF364E" wp14:editId="65C30B53">
                      <wp:simplePos x="0" y="0"/>
                      <wp:positionH relativeFrom="column">
                        <wp:posOffset>-687070</wp:posOffset>
                      </wp:positionH>
                      <wp:positionV relativeFrom="paragraph">
                        <wp:posOffset>-6350</wp:posOffset>
                      </wp:positionV>
                      <wp:extent cx="4381500" cy="1133475"/>
                      <wp:effectExtent l="19050" t="0" r="38100" b="28575"/>
                      <wp:wrapNone/>
                      <wp:docPr id="42" name="Hexagone 60"/>
                      <wp:cNvGraphicFramePr/>
                      <a:graphic xmlns:a="http://schemas.openxmlformats.org/drawingml/2006/main">
                        <a:graphicData uri="http://schemas.microsoft.com/office/word/2010/wordprocessingShape">
                          <wps:wsp>
                            <wps:cNvSpPr/>
                            <wps:spPr>
                              <a:xfrm>
                                <a:off x="0" y="0"/>
                                <a:ext cx="4381500" cy="1133475"/>
                              </a:xfrm>
                              <a:prstGeom prst="hexagon">
                                <a:avLst/>
                              </a:prstGeom>
                              <a:solidFill>
                                <a:schemeClr val="accent1">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AF1C1"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364E" id="_x0000_s1029" type="#_x0000_t9" style="position:absolute;left:0;text-align:left;margin-left:-54.1pt;margin-top:-.5pt;width:345pt;height:89.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" adj="1397" fillcolor="#90a1cf [1940]" strokecolor="#297fd5 [3206]" strokeweight="1pt">
                      <v:textbox>
                        <w:txbxContent>
                          <w:p w14:paraId="49DAF1C1"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eastAsia="fr-FR"/>
              </w:rPr>
              <mc:AlternateContent>
                <mc:Choice Requires="wpg">
                  <w:drawing>
                    <wp:anchor distT="0" distB="0" distL="114300" distR="114300" simplePos="0" relativeHeight="251769856" behindDoc="0" locked="0" layoutInCell="1" allowOverlap="1" wp14:anchorId="069669D0" wp14:editId="5EEEE9B8">
                      <wp:simplePos x="0" y="0"/>
                      <wp:positionH relativeFrom="column">
                        <wp:posOffset>-1017270</wp:posOffset>
                      </wp:positionH>
                      <wp:positionV relativeFrom="paragraph">
                        <wp:posOffset>1238885</wp:posOffset>
                      </wp:positionV>
                      <wp:extent cx="3570605" cy="334010"/>
                      <wp:effectExtent l="57150" t="0" r="29845" b="46990"/>
                      <wp:wrapNone/>
                      <wp:docPr id="38" name="Groupe 38"/>
                      <wp:cNvGraphicFramePr/>
                      <a:graphic xmlns:a="http://schemas.openxmlformats.org/drawingml/2006/main">
                        <a:graphicData uri="http://schemas.microsoft.com/office/word/2010/wordprocessingGroup">
                          <wpg:wgp>
                            <wpg:cNvGrpSpPr/>
                            <wpg:grpSpPr>
                              <a:xfrm>
                                <a:off x="0" y="0"/>
                                <a:ext cx="3570605" cy="334010"/>
                                <a:chOff x="0" y="0"/>
                                <a:chExt cx="3570700" cy="334034"/>
                              </a:xfrm>
                            </wpg:grpSpPr>
                            <wps:wsp>
                              <wps:cNvPr id="39" name="Rectangle 39"/>
                              <wps:cNvSpPr/>
                              <wps:spPr>
                                <a:xfrm>
                                  <a:off x="2277489" y="0"/>
                                  <a:ext cx="68421" cy="19240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èche : angle droit 40"/>
                              <wps:cNvSpPr/>
                              <wps:spPr>
                                <a:xfrm flipV="1">
                                  <a:off x="2355310" y="145915"/>
                                  <a:ext cx="1215390" cy="188119"/>
                                </a:xfrm>
                                <a:prstGeom prst="bentUpArrow">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èche : angle droit 41"/>
                              <wps:cNvSpPr/>
                              <wps:spPr>
                                <a:xfrm flipH="1" flipV="1">
                                  <a:off x="0" y="155238"/>
                                  <a:ext cx="2271340" cy="135255"/>
                                </a:xfrm>
                                <a:prstGeom prst="bentUpArrow">
                                  <a:avLst/>
                                </a:prstGeom>
                                <a:solidFill>
                                  <a:schemeClr val="accent1">
                                    <a:lumMod val="60000"/>
                                    <a:lumOff val="40000"/>
                                  </a:schemeClr>
                                </a:solid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E01E0E" id="Groupe 38" o:spid="_x0000_s1026" style="position:absolute;margin-left:-80.1pt;margin-top:97.55pt;width:281.15pt;height:26.3pt;z-index:251769856" coordsize="35707,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">
                      <v:rect id="Rectangle 39" o:spid="_x0000_s1027" style="position:absolute;left:22774;width:685;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" fillcolor="#90a1cf [1940]" strokecolor="#90a1cf [1940]" strokeweight="1pt"/>
                      <v:shape id="Flèche : angle droit 40" o:spid="_x0000_s1028" style="position:absolute;left:23553;top:1459;width:12154;height:1881;flip:y;visibility:visible;mso-wrap-style:square;v-text-anchor:middle" coordsize="121539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" path="m,141089r1144845,l1144845,47030r-23514,l1168360,r47030,47030l1191875,47030r,141089l,188119,,141089xe" fillcolor="#90a1cf [1940]" strokecolor="#90a1cf [1940]" strokeweight="1pt">
                        <v:stroke joinstyle="miter"/>
                        <v:path arrowok="t" o:connecttype="custom" o:connectlocs="0,141089;1144845,141089;1144845,47030;1121331,47030;1168360,0;1215390,47030;1191875,47030;1191875,188119;0,188119;0,141089" o:connectangles="0,0,0,0,0,0,0,0,0,0"/>
                      </v:shape>
                      <v:shape id="Flèche : angle droit 41" o:spid="_x0000_s1029" style="position:absolute;top:1552;width:22713;height:1352;flip:x y;visibility:visible;mso-wrap-style:square;v-text-anchor:middle" coordsize="227134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" path="m,101441r2220619,l2220619,33814r-16906,l2237526,r33814,33814l2254433,33814r,101441l,135255,,101441xe" fillcolor="#90a1cf [1940]" strokecolor="#90a1cf [1940]" strokeweight="2.25pt">
                        <v:stroke joinstyle="miter"/>
                        <v:path arrowok="t" o:connecttype="custom" o:connectlocs="0,101441;2220619,101441;2220619,33814;2203713,33814;2237526,0;2271340,33814;2254433,33814;2254433,135255;0,135255;0,101441" o:connectangles="0,0,0,0,0,0,0,0,0,0"/>
                      </v:shape>
                    </v:group>
                  </w:pict>
                </mc:Fallback>
              </mc:AlternateContent>
            </w:r>
          </w:p>
          <w:p w14:paraId="18AF315A" w14:textId="291677EE" w:rsidR="00A81927" w:rsidRDefault="00A81927" w:rsidP="00A81927"/>
          <w:p w14:paraId="14050BB6" w14:textId="77777777" w:rsidR="00A81927" w:rsidRDefault="00A81927" w:rsidP="00A81927"/>
          <w:p w14:paraId="209EF992" w14:textId="77777777" w:rsidR="00A81927" w:rsidRDefault="00A81927" w:rsidP="00A81927"/>
          <w:p w14:paraId="0DD90F36" w14:textId="243233D7" w:rsidR="00A81927" w:rsidRDefault="00A81927" w:rsidP="00A81927">
            <w:r>
              <w:rPr>
                <w:noProof/>
                <w:lang w:eastAsia="fr-FR"/>
              </w:rPr>
              <mc:AlternateContent>
                <mc:Choice Requires="wps">
                  <w:drawing>
                    <wp:anchor distT="0" distB="0" distL="114300" distR="114300" simplePos="0" relativeHeight="251787264" behindDoc="1" locked="0" layoutInCell="1" allowOverlap="1" wp14:anchorId="3E5493AF" wp14:editId="4DB2892C">
                      <wp:simplePos x="0" y="0"/>
                      <wp:positionH relativeFrom="margin">
                        <wp:posOffset>-2244973</wp:posOffset>
                      </wp:positionH>
                      <wp:positionV relativeFrom="paragraph">
                        <wp:posOffset>492457</wp:posOffset>
                      </wp:positionV>
                      <wp:extent cx="2333625" cy="1104900"/>
                      <wp:effectExtent l="19050" t="0" r="47625" b="19050"/>
                      <wp:wrapNone/>
                      <wp:docPr id="56" name="Hexagone 60"/>
                      <wp:cNvGraphicFramePr/>
                      <a:graphic xmlns:a="http://schemas.openxmlformats.org/drawingml/2006/main">
                        <a:graphicData uri="http://schemas.microsoft.com/office/word/2010/wordprocessingShape">
                          <wps:wsp>
                            <wps:cNvSpPr/>
                            <wps:spPr>
                              <a:xfrm>
                                <a:off x="0" y="0"/>
                                <a:ext cx="2333625" cy="1104900"/>
                              </a:xfrm>
                              <a:prstGeom prst="hexagon">
                                <a:avLst/>
                              </a:prstGeom>
                              <a:solidFill>
                                <a:schemeClr val="tx2">
                                  <a:lumMod val="40000"/>
                                  <a:lumOff val="6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293BB" w14:textId="77777777" w:rsidR="00A81927" w:rsidRPr="00A42DF0" w:rsidRDefault="00A81927" w:rsidP="00600E8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93AF" id="_x0000_s1030" type="#_x0000_t9" style="position:absolute;left:0;text-align:left;margin-left:-176.75pt;margin-top:38.8pt;width:183.75pt;height:87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" adj="2557" fillcolor="#9197cf [1311]" strokecolor="#c8cae7 [671]" strokeweight="1pt">
                      <v:textbox>
                        <w:txbxContent>
                          <w:p w14:paraId="2D6293BB" w14:textId="77777777" w:rsidR="00A81927" w:rsidRPr="00A42DF0" w:rsidRDefault="00A81927" w:rsidP="00600E8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s">
                  <w:drawing>
                    <wp:anchor distT="0" distB="0" distL="114300" distR="114300" simplePos="0" relativeHeight="251771904" behindDoc="0" locked="0" layoutInCell="1" allowOverlap="1" wp14:anchorId="55454CB4" wp14:editId="5E9C688F">
                      <wp:simplePos x="0" y="0"/>
                      <wp:positionH relativeFrom="margin">
                        <wp:posOffset>-2393950</wp:posOffset>
                      </wp:positionH>
                      <wp:positionV relativeFrom="paragraph">
                        <wp:posOffset>537845</wp:posOffset>
                      </wp:positionV>
                      <wp:extent cx="2333625" cy="1104900"/>
                      <wp:effectExtent l="19050" t="0" r="47625" b="19050"/>
                      <wp:wrapNone/>
                      <wp:docPr id="3" name="Hexagone 60"/>
                      <wp:cNvGraphicFramePr/>
                      <a:graphic xmlns:a="http://schemas.openxmlformats.org/drawingml/2006/main">
                        <a:graphicData uri="http://schemas.microsoft.com/office/word/2010/wordprocessingShape">
                          <wps:wsp>
                            <wps:cNvSpPr/>
                            <wps:spPr>
                              <a:xfrm>
                                <a:off x="0" y="0"/>
                                <a:ext cx="2333625" cy="1104900"/>
                              </a:xfrm>
                              <a:prstGeom prst="hexagon">
                                <a:avLst/>
                              </a:prstGeom>
                              <a:solidFill>
                                <a:schemeClr val="bg1"/>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63E7C"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L’établissement souhaite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s’engager à </w:t>
                                  </w: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recruter le demandeur d’emploi après sa formation</w:t>
                                  </w:r>
                                </w:p>
                                <w:p w14:paraId="5377E84C" w14:textId="77777777" w:rsidR="00A81927" w:rsidRPr="00A42DF0" w:rsidRDefault="00A81927" w:rsidP="00600E8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4CB4" id="_x0000_s1031" type="#_x0000_t9" style="position:absolute;left:0;text-align:left;margin-left:-188.5pt;margin-top:42.35pt;width:183.75pt;height:87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" adj="2557" fillcolor="white [3212]" strokecolor="#90a1cf [1940]" strokeweight="1pt">
                      <v:textbox>
                        <w:txbxContent>
                          <w:p w14:paraId="1E663E7C"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L’établissement souhaite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s’engager à </w:t>
                            </w: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recruter le demandeur d’emploi après sa formation</w:t>
                            </w:r>
                          </w:p>
                          <w:p w14:paraId="5377E84C" w14:textId="77777777" w:rsidR="00A81927" w:rsidRPr="00A42DF0" w:rsidRDefault="00A81927" w:rsidP="00600E8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g">
                  <w:drawing>
                    <wp:anchor distT="0" distB="0" distL="114300" distR="114300" simplePos="0" relativeHeight="251772928" behindDoc="0" locked="0" layoutInCell="1" allowOverlap="1" wp14:anchorId="3164279E" wp14:editId="6A50A0ED">
                      <wp:simplePos x="0" y="0"/>
                      <wp:positionH relativeFrom="column">
                        <wp:posOffset>-2970530</wp:posOffset>
                      </wp:positionH>
                      <wp:positionV relativeFrom="paragraph">
                        <wp:posOffset>1649095</wp:posOffset>
                      </wp:positionV>
                      <wp:extent cx="2792730" cy="334010"/>
                      <wp:effectExtent l="57150" t="0" r="45720" b="46990"/>
                      <wp:wrapNone/>
                      <wp:docPr id="43" name="Groupe 43"/>
                      <wp:cNvGraphicFramePr/>
                      <a:graphic xmlns:a="http://schemas.openxmlformats.org/drawingml/2006/main">
                        <a:graphicData uri="http://schemas.microsoft.com/office/word/2010/wordprocessingGroup">
                          <wpg:wgp>
                            <wpg:cNvGrpSpPr/>
                            <wpg:grpSpPr>
                              <a:xfrm>
                                <a:off x="0" y="0"/>
                                <a:ext cx="2792730" cy="334010"/>
                                <a:chOff x="0" y="0"/>
                                <a:chExt cx="3570700" cy="334034"/>
                              </a:xfrm>
                            </wpg:grpSpPr>
                            <wps:wsp>
                              <wps:cNvPr id="44" name="Rectangle 44"/>
                              <wps:cNvSpPr/>
                              <wps:spPr>
                                <a:xfrm>
                                  <a:off x="2277489" y="0"/>
                                  <a:ext cx="68421" cy="19240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èche : angle droit 45"/>
                              <wps:cNvSpPr/>
                              <wps:spPr>
                                <a:xfrm flipV="1">
                                  <a:off x="2355310" y="145915"/>
                                  <a:ext cx="1215390" cy="188119"/>
                                </a:xfrm>
                                <a:prstGeom prst="bentUpArrow">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èche : angle droit 46"/>
                              <wps:cNvSpPr/>
                              <wps:spPr>
                                <a:xfrm flipH="1" flipV="1">
                                  <a:off x="0" y="155238"/>
                                  <a:ext cx="2271340" cy="135255"/>
                                </a:xfrm>
                                <a:prstGeom prst="bentUpArrow">
                                  <a:avLst/>
                                </a:prstGeom>
                                <a:solidFill>
                                  <a:schemeClr val="accent1">
                                    <a:lumMod val="60000"/>
                                    <a:lumOff val="40000"/>
                                  </a:schemeClr>
                                </a:solid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6448358" id="Groupe 43" o:spid="_x0000_s1026" style="position:absolute;margin-left:-233.9pt;margin-top:129.85pt;width:219.9pt;height:26.3pt;z-index:251772928;mso-width-relative:margin" coordsize="35707,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">
                      <v:rect id="Rectangle 44" o:spid="_x0000_s1027" style="position:absolute;left:22774;width:685;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" fillcolor="#90a1cf [1940]" strokecolor="#90a1cf [1940]" strokeweight="1pt"/>
                      <v:shape id="Flèche : angle droit 45" o:spid="_x0000_s1028" style="position:absolute;left:23553;top:1459;width:12154;height:1881;flip:y;visibility:visible;mso-wrap-style:square;v-text-anchor:middle" coordsize="121539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" path="m,141089r1144845,l1144845,47030r-23514,l1168360,r47030,47030l1191875,47030r,141089l,188119,,141089xe" fillcolor="#90a1cf [1940]" strokecolor="#90a1cf [1940]" strokeweight="1pt">
                        <v:stroke joinstyle="miter"/>
                        <v:path arrowok="t" o:connecttype="custom" o:connectlocs="0,141089;1144845,141089;1144845,47030;1121331,47030;1168360,0;1215390,47030;1191875,47030;1191875,188119;0,188119;0,141089" o:connectangles="0,0,0,0,0,0,0,0,0,0"/>
                      </v:shape>
                      <v:shape id="Flèche : angle droit 46" o:spid="_x0000_s1029" style="position:absolute;top:1552;width:22713;height:1352;flip:x y;visibility:visible;mso-wrap-style:square;v-text-anchor:middle" coordsize="227134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" path="m,101441r2220619,l2220619,33814r-16906,l2237526,r33814,33814l2254433,33814r,101441l,135255,,101441xe" fillcolor="#90a1cf [1940]" strokecolor="#90a1cf [1940]" strokeweight="2.25pt">
                        <v:stroke joinstyle="miter"/>
                        <v:path arrowok="t" o:connecttype="custom" o:connectlocs="0,101441;2220619,101441;2220619,33814;2203713,33814;2237526,0;2271340,33814;2254433,33814;2254433,135255;0,135255;0,101441" o:connectangles="0,0,0,0,0,0,0,0,0,0"/>
                      </v:shape>
                    </v:group>
                  </w:pict>
                </mc:Fallback>
              </mc:AlternateContent>
            </w:r>
            <w:r>
              <w:rPr>
                <w:noProof/>
                <w:lang w:eastAsia="fr-FR"/>
              </w:rPr>
              <mc:AlternateContent>
                <mc:Choice Requires="wps">
                  <w:drawing>
                    <wp:anchor distT="0" distB="0" distL="114300" distR="114300" simplePos="0" relativeHeight="251773952" behindDoc="1" locked="0" layoutInCell="1" allowOverlap="1" wp14:anchorId="323A9DB5" wp14:editId="0DC0FB07">
                      <wp:simplePos x="0" y="0"/>
                      <wp:positionH relativeFrom="margin">
                        <wp:posOffset>-2240280</wp:posOffset>
                      </wp:positionH>
                      <wp:positionV relativeFrom="paragraph">
                        <wp:posOffset>480695</wp:posOffset>
                      </wp:positionV>
                      <wp:extent cx="2333625" cy="1104900"/>
                      <wp:effectExtent l="19050" t="0" r="47625" b="19050"/>
                      <wp:wrapNone/>
                      <wp:docPr id="47" name="Hexagone 60"/>
                      <wp:cNvGraphicFramePr/>
                      <a:graphic xmlns:a="http://schemas.openxmlformats.org/drawingml/2006/main">
                        <a:graphicData uri="http://schemas.microsoft.com/office/word/2010/wordprocessingShape">
                          <wps:wsp>
                            <wps:cNvSpPr/>
                            <wps:spPr>
                              <a:xfrm>
                                <a:off x="0" y="0"/>
                                <a:ext cx="2333625" cy="1104900"/>
                              </a:xfrm>
                              <a:prstGeom prst="hexagon">
                                <a:avLst/>
                              </a:prstGeom>
                              <a:solidFill>
                                <a:schemeClr val="tx2">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6EC79" w14:textId="77777777" w:rsidR="00A81927" w:rsidRPr="00A42DF0" w:rsidRDefault="00A81927" w:rsidP="00600E8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9DB5" id="_x0000_s1032" type="#_x0000_t9" style="position:absolute;left:0;text-align:left;margin-left:-176.4pt;margin-top:37.85pt;width:183.75pt;height:87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" adj="2557" fillcolor="#5b63b7 [1951]" strokecolor="#90a1cf [1940]" strokeweight="1pt">
                      <v:textbox>
                        <w:txbxContent>
                          <w:p w14:paraId="34F6EC79" w14:textId="77777777" w:rsidR="00A81927" w:rsidRPr="00A42DF0" w:rsidRDefault="00A81927" w:rsidP="00600E8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B2954CB" w14:textId="77777777" w:rsidR="00A81927" w:rsidRDefault="00A81927" w:rsidP="00A81927">
            <w:r>
              <w:rPr>
                <w:noProof/>
                <w:lang w:eastAsia="fr-FR"/>
              </w:rPr>
              <mc:AlternateContent>
                <mc:Choice Requires="wps">
                  <w:drawing>
                    <wp:anchor distT="0" distB="0" distL="114300" distR="114300" simplePos="0" relativeHeight="251790336" behindDoc="1" locked="0" layoutInCell="1" allowOverlap="1" wp14:anchorId="3F6AFFF4" wp14:editId="06EA0744">
                      <wp:simplePos x="0" y="0"/>
                      <wp:positionH relativeFrom="margin">
                        <wp:posOffset>1542500</wp:posOffset>
                      </wp:positionH>
                      <wp:positionV relativeFrom="paragraph">
                        <wp:posOffset>189865</wp:posOffset>
                      </wp:positionV>
                      <wp:extent cx="2058670" cy="1245600"/>
                      <wp:effectExtent l="19050" t="0" r="36830" b="12065"/>
                      <wp:wrapNone/>
                      <wp:docPr id="7" name="Hexagone 60"/>
                      <wp:cNvGraphicFramePr/>
                      <a:graphic xmlns:a="http://schemas.openxmlformats.org/drawingml/2006/main">
                        <a:graphicData uri="http://schemas.microsoft.com/office/word/2010/wordprocessingShape">
                          <wps:wsp>
                            <wps:cNvSpPr/>
                            <wps:spPr>
                              <a:xfrm>
                                <a:off x="0" y="0"/>
                                <a:ext cx="2058670" cy="1245600"/>
                              </a:xfrm>
                              <a:prstGeom prst="hexagon">
                                <a:avLst/>
                              </a:prstGeom>
                              <a:solidFill>
                                <a:schemeClr val="accent5">
                                  <a:lumMod val="60000"/>
                                  <a:lumOff val="4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D3B09"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AFFF4" id="_x0000_s1033" type="#_x0000_t9" style="position:absolute;left:0;text-align:left;margin-left:121.45pt;margin-top:14.95pt;width:162.1pt;height:98.1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" adj="3267" fillcolor="#9bc7ce [1944]" strokecolor="#498cf1 [2414]" strokeweight="1pt">
                      <v:textbox>
                        <w:txbxContent>
                          <w:p w14:paraId="051D3B09"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s">
                  <w:drawing>
                    <wp:anchor distT="0" distB="0" distL="114300" distR="114300" simplePos="0" relativeHeight="251788288" behindDoc="1" locked="0" layoutInCell="1" allowOverlap="1" wp14:anchorId="5B256417" wp14:editId="447D9C86">
                      <wp:simplePos x="0" y="0"/>
                      <wp:positionH relativeFrom="margin">
                        <wp:posOffset>1607379</wp:posOffset>
                      </wp:positionH>
                      <wp:positionV relativeFrom="paragraph">
                        <wp:posOffset>209743</wp:posOffset>
                      </wp:positionV>
                      <wp:extent cx="1991554" cy="1205644"/>
                      <wp:effectExtent l="19050" t="0" r="46990" b="13970"/>
                      <wp:wrapNone/>
                      <wp:docPr id="58" name="Hexagone 60"/>
                      <wp:cNvGraphicFramePr/>
                      <a:graphic xmlns:a="http://schemas.openxmlformats.org/drawingml/2006/main">
                        <a:graphicData uri="http://schemas.microsoft.com/office/word/2010/wordprocessingShape">
                          <wps:wsp>
                            <wps:cNvSpPr/>
                            <wps:spPr>
                              <a:xfrm>
                                <a:off x="0" y="0"/>
                                <a:ext cx="1991554" cy="1205644"/>
                              </a:xfrm>
                              <a:prstGeom prst="hexagon">
                                <a:avLst/>
                              </a:prstGeom>
                              <a:solidFill>
                                <a:schemeClr val="accent1">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62856"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6417" id="_x0000_s1034" type="#_x0000_t9" style="position:absolute;left:0;text-align:left;margin-left:126.55pt;margin-top:16.5pt;width:156.8pt;height:94.9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" adj="3269" fillcolor="#b5c0df [1300]" strokecolor="#3476b1 [2405]" strokeweight="1pt">
                      <v:textbox>
                        <w:txbxContent>
                          <w:p w14:paraId="21D62856"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s">
                  <w:drawing>
                    <wp:anchor distT="0" distB="0" distL="114300" distR="114300" simplePos="0" relativeHeight="251784192" behindDoc="1" locked="0" layoutInCell="1" allowOverlap="1" wp14:anchorId="21EA962D" wp14:editId="3F8FF97D">
                      <wp:simplePos x="0" y="0"/>
                      <wp:positionH relativeFrom="margin">
                        <wp:posOffset>1621348</wp:posOffset>
                      </wp:positionH>
                      <wp:positionV relativeFrom="paragraph">
                        <wp:posOffset>228380</wp:posOffset>
                      </wp:positionV>
                      <wp:extent cx="1971675" cy="1186775"/>
                      <wp:effectExtent l="19050" t="0" r="47625" b="13970"/>
                      <wp:wrapNone/>
                      <wp:docPr id="49" name="Hexagone 60"/>
                      <wp:cNvGraphicFramePr/>
                      <a:graphic xmlns:a="http://schemas.openxmlformats.org/drawingml/2006/main">
                        <a:graphicData uri="http://schemas.microsoft.com/office/word/2010/wordprocessingShape">
                          <wps:wsp>
                            <wps:cNvSpPr/>
                            <wps:spPr>
                              <a:xfrm>
                                <a:off x="0" y="0"/>
                                <a:ext cx="1971675" cy="1186775"/>
                              </a:xfrm>
                              <a:prstGeom prst="hexagon">
                                <a:avLst/>
                              </a:prstGeom>
                              <a:solidFill>
                                <a:schemeClr val="bg2">
                                  <a:lumMod val="9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BD15A"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A962D" id="_x0000_s1035" type="#_x0000_t9" style="position:absolute;left:0;text-align:left;margin-left:127.65pt;margin-top:18pt;width:155.25pt;height:93.4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" adj="3250" fillcolor="#83b1f6 [2894]" strokecolor="#243255 [1604]" strokeweight="1pt">
                      <v:textbox>
                        <w:txbxContent>
                          <w:p w14:paraId="495BD15A"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s">
                  <w:drawing>
                    <wp:anchor distT="0" distB="0" distL="114300" distR="114300" simplePos="0" relativeHeight="251777024" behindDoc="1" locked="0" layoutInCell="1" allowOverlap="1" wp14:anchorId="116312A5" wp14:editId="20CEFC71">
                      <wp:simplePos x="0" y="0"/>
                      <wp:positionH relativeFrom="margin">
                        <wp:posOffset>1603022</wp:posOffset>
                      </wp:positionH>
                      <wp:positionV relativeFrom="paragraph">
                        <wp:posOffset>230576</wp:posOffset>
                      </wp:positionV>
                      <wp:extent cx="1971675" cy="1186775"/>
                      <wp:effectExtent l="19050" t="0" r="47625" b="13970"/>
                      <wp:wrapNone/>
                      <wp:docPr id="29" name="Hexagone 60"/>
                      <wp:cNvGraphicFramePr/>
                      <a:graphic xmlns:a="http://schemas.openxmlformats.org/drawingml/2006/main">
                        <a:graphicData uri="http://schemas.microsoft.com/office/word/2010/wordprocessingShape">
                          <wps:wsp>
                            <wps:cNvSpPr/>
                            <wps:spPr>
                              <a:xfrm>
                                <a:off x="0" y="0"/>
                                <a:ext cx="1971675" cy="1186775"/>
                              </a:xfrm>
                              <a:prstGeom prst="hexagon">
                                <a:avLst/>
                              </a:prstGeom>
                              <a:solidFill>
                                <a:schemeClr val="accent5">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60ED1"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312A5" id="_x0000_s1036" type="#_x0000_t9" style="position:absolute;left:0;text-align:left;margin-left:126.2pt;margin-top:18.15pt;width:155.25pt;height:93.45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" adj="3250" fillcolor="#417a84 [2408]" strokecolor="#243255 [1604]" strokeweight="1pt">
                      <v:textbox>
                        <w:txbxContent>
                          <w:p w14:paraId="30C60ED1"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BA6E934" w14:textId="77777777" w:rsidR="00A81927" w:rsidRDefault="00A81927" w:rsidP="00A81927">
            <w:r>
              <w:rPr>
                <w:noProof/>
                <w:lang w:eastAsia="fr-FR"/>
              </w:rPr>
              <mc:AlternateContent>
                <mc:Choice Requires="wps">
                  <w:drawing>
                    <wp:anchor distT="0" distB="0" distL="114300" distR="114300" simplePos="0" relativeHeight="251774976" behindDoc="0" locked="0" layoutInCell="1" allowOverlap="1" wp14:anchorId="3FB72CE1" wp14:editId="7141858F">
                      <wp:simplePos x="0" y="0"/>
                      <wp:positionH relativeFrom="margin">
                        <wp:posOffset>1472575</wp:posOffset>
                      </wp:positionH>
                      <wp:positionV relativeFrom="paragraph">
                        <wp:posOffset>8890</wp:posOffset>
                      </wp:positionV>
                      <wp:extent cx="1971675" cy="1186180"/>
                      <wp:effectExtent l="19050" t="0" r="47625" b="13970"/>
                      <wp:wrapNone/>
                      <wp:docPr id="15" name="Hexagone 60"/>
                      <wp:cNvGraphicFramePr/>
                      <a:graphic xmlns:a="http://schemas.openxmlformats.org/drawingml/2006/main">
                        <a:graphicData uri="http://schemas.microsoft.com/office/word/2010/wordprocessingShape">
                          <wps:wsp>
                            <wps:cNvSpPr/>
                            <wps:spPr>
                              <a:xfrm>
                                <a:off x="0" y="0"/>
                                <a:ext cx="1971675" cy="1186180"/>
                              </a:xfrm>
                              <a:prstGeom prst="hexagon">
                                <a:avLst/>
                              </a:prstGeom>
                              <a:solidFill>
                                <a:schemeClr val="bg1"/>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509FE"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pas d’engagement de recrutement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72CE1" id="_x0000_s1037" type="#_x0000_t9" style="position:absolute;left:0;text-align:left;margin-left:115.95pt;margin-top:.7pt;width:155.25pt;height:93.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" adj="3249" fillcolor="white [3212]" strokecolor="#0e56c3 [1614]" strokeweight="1pt">
                      <v:textbox>
                        <w:txbxContent>
                          <w:p w14:paraId="7EC509FE"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pas d’engagement de recrutement</w:t>
                            </w:r>
                          </w:p>
                        </w:txbxContent>
                      </v:textbox>
                      <w10:wrap anchorx="margin"/>
                    </v:shape>
                  </w:pict>
                </mc:Fallback>
              </mc:AlternateContent>
            </w:r>
          </w:p>
          <w:p w14:paraId="2D4D5A97" w14:textId="77777777" w:rsidR="00A81927" w:rsidRDefault="00A81927" w:rsidP="00A81927"/>
          <w:p w14:paraId="0B991F83" w14:textId="4AF124C9" w:rsidR="00A81927" w:rsidRDefault="00A81927" w:rsidP="00A81927"/>
          <w:p w14:paraId="0C5A911A" w14:textId="77777777" w:rsidR="00A81927" w:rsidRDefault="00A81927" w:rsidP="00A81927"/>
          <w:p w14:paraId="097D41E1" w14:textId="77777777" w:rsidR="00A81927" w:rsidRDefault="00A81927" w:rsidP="00A81927">
            <w:r>
              <w:rPr>
                <w:noProof/>
                <w:lang w:eastAsia="fr-FR"/>
              </w:rPr>
              <mc:AlternateContent>
                <mc:Choice Requires="wps">
                  <w:drawing>
                    <wp:anchor distT="0" distB="0" distL="114300" distR="114300" simplePos="0" relativeHeight="251778048" behindDoc="0" locked="0" layoutInCell="1" allowOverlap="1" wp14:anchorId="79ADA646" wp14:editId="15D0B7DB">
                      <wp:simplePos x="0" y="0"/>
                      <wp:positionH relativeFrom="margin">
                        <wp:posOffset>-3609915</wp:posOffset>
                      </wp:positionH>
                      <wp:positionV relativeFrom="paragraph">
                        <wp:posOffset>393305</wp:posOffset>
                      </wp:positionV>
                      <wp:extent cx="2278380" cy="1431985"/>
                      <wp:effectExtent l="19050" t="0" r="26670" b="15875"/>
                      <wp:wrapNone/>
                      <wp:docPr id="17" name="Hexagone 60"/>
                      <wp:cNvGraphicFramePr/>
                      <a:graphic xmlns:a="http://schemas.openxmlformats.org/drawingml/2006/main">
                        <a:graphicData uri="http://schemas.microsoft.com/office/word/2010/wordprocessingShape">
                          <wps:wsp>
                            <wps:cNvSpPr/>
                            <wps:spPr>
                              <a:xfrm>
                                <a:off x="0" y="0"/>
                                <a:ext cx="2278380" cy="1431985"/>
                              </a:xfrm>
                              <a:prstGeom prst="hexagon">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C0A96" w14:textId="77777777" w:rsidR="00A81927" w:rsidRPr="004D229F" w:rsidRDefault="00A81927" w:rsidP="00600E8A">
                                  <w:pPr>
                                    <w:spacing w:after="0"/>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29F">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Contrat de 6 à 12 mois </w:t>
                                  </w:r>
                                </w:p>
                                <w:p w14:paraId="33FEF8A8" w14:textId="77777777" w:rsidR="00A81927" w:rsidRPr="00A42DF0" w:rsidRDefault="00A81927" w:rsidP="00600E8A">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rise en charge par un dispositif AFPR (action de formation préalable au recrutement)</w:t>
                                  </w:r>
                                </w:p>
                                <w:p w14:paraId="5796088A" w14:textId="77777777" w:rsidR="00A81927" w:rsidRPr="00A42DF0" w:rsidRDefault="00A81927" w:rsidP="00600E8A">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DA646" id="_x0000_s1038" type="#_x0000_t9" style="position:absolute;left:0;text-align:left;margin-left:-284.25pt;margin-top:30.95pt;width:179.4pt;height:112.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" adj="3394" fillcolor="white [3212]" strokecolor="#374c80 [2404]" strokeweight="1pt">
                      <v:textbox>
                        <w:txbxContent>
                          <w:p w14:paraId="470C0A96" w14:textId="77777777" w:rsidR="00A81927" w:rsidRPr="004D229F" w:rsidRDefault="00A81927" w:rsidP="00600E8A">
                            <w:pPr>
                              <w:spacing w:after="0"/>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29F">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Contrat de 6 à 12 mois </w:t>
                            </w:r>
                          </w:p>
                          <w:p w14:paraId="33FEF8A8" w14:textId="77777777" w:rsidR="00A81927" w:rsidRPr="00A42DF0" w:rsidRDefault="00A81927" w:rsidP="00600E8A">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rise en charge par un dispositif AFPR (action de formation préalable au recrutement)</w:t>
                            </w:r>
                          </w:p>
                          <w:p w14:paraId="5796088A" w14:textId="77777777" w:rsidR="00A81927" w:rsidRPr="00A42DF0" w:rsidRDefault="00A81927" w:rsidP="00600E8A">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s">
                  <w:drawing>
                    <wp:anchor distT="0" distB="0" distL="114300" distR="114300" simplePos="0" relativeHeight="251780096" behindDoc="0" locked="0" layoutInCell="1" allowOverlap="1" wp14:anchorId="0329F9BF" wp14:editId="7C5EB5CD">
                      <wp:simplePos x="0" y="0"/>
                      <wp:positionH relativeFrom="margin">
                        <wp:posOffset>-1132174</wp:posOffset>
                      </wp:positionH>
                      <wp:positionV relativeFrom="paragraph">
                        <wp:posOffset>392871</wp:posOffset>
                      </wp:positionV>
                      <wp:extent cx="2255769" cy="1400175"/>
                      <wp:effectExtent l="19050" t="0" r="11430" b="28575"/>
                      <wp:wrapNone/>
                      <wp:docPr id="4" name="Hexagone 60"/>
                      <wp:cNvGraphicFramePr/>
                      <a:graphic xmlns:a="http://schemas.openxmlformats.org/drawingml/2006/main">
                        <a:graphicData uri="http://schemas.microsoft.com/office/word/2010/wordprocessingShape">
                          <wps:wsp>
                            <wps:cNvSpPr/>
                            <wps:spPr>
                              <a:xfrm>
                                <a:off x="0" y="0"/>
                                <a:ext cx="2255769" cy="1400175"/>
                              </a:xfrm>
                              <a:prstGeom prst="hexagon">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7298B" w14:textId="77777777" w:rsidR="00A81927" w:rsidRPr="004D229F" w:rsidRDefault="00A81927" w:rsidP="00600E8A">
                                  <w:pPr>
                                    <w:spacing w:after="0"/>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29F">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Contrat de 12 mois et plus </w:t>
                                  </w:r>
                                </w:p>
                                <w:p w14:paraId="6331B188" w14:textId="77777777" w:rsidR="00A81927" w:rsidRPr="00A42DF0" w:rsidRDefault="00A81927" w:rsidP="00600E8A">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rise en charge dans le cadre d’un dispositif POEI (préparation opérationnelle à l’emploi individuelle)</w:t>
                                  </w:r>
                                </w:p>
                                <w:p w14:paraId="047487F3"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9F9BF" id="_x0000_s1039" type="#_x0000_t9" style="position:absolute;left:0;text-align:left;margin-left:-89.15pt;margin-top:30.95pt;width:177.6pt;height:110.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" adj="3352" fillcolor="white [3212]" strokecolor="#374c80 [2404]" strokeweight="1pt">
                      <v:textbox>
                        <w:txbxContent>
                          <w:p w14:paraId="74E7298B" w14:textId="77777777" w:rsidR="00A81927" w:rsidRPr="004D229F" w:rsidRDefault="00A81927" w:rsidP="00600E8A">
                            <w:pPr>
                              <w:spacing w:after="0"/>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29F">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Contrat de 12 mois et plus </w:t>
                            </w:r>
                          </w:p>
                          <w:p w14:paraId="6331B188" w14:textId="77777777" w:rsidR="00A81927" w:rsidRPr="00A42DF0" w:rsidRDefault="00A81927" w:rsidP="00600E8A">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rise en charge dans le cadre d’un dispositif POEI (préparation opérationnelle à l’emploi individuelle)</w:t>
                            </w:r>
                          </w:p>
                          <w:p w14:paraId="047487F3"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s">
                  <w:drawing>
                    <wp:anchor distT="0" distB="0" distL="114300" distR="114300" simplePos="0" relativeHeight="251786240" behindDoc="1" locked="0" layoutInCell="1" allowOverlap="1" wp14:anchorId="58717A20" wp14:editId="146709C0">
                      <wp:simplePos x="0" y="0"/>
                      <wp:positionH relativeFrom="margin">
                        <wp:posOffset>-3526707</wp:posOffset>
                      </wp:positionH>
                      <wp:positionV relativeFrom="paragraph">
                        <wp:posOffset>357229</wp:posOffset>
                      </wp:positionV>
                      <wp:extent cx="2333625" cy="1390650"/>
                      <wp:effectExtent l="19050" t="0" r="28575" b="19050"/>
                      <wp:wrapNone/>
                      <wp:docPr id="54" name="Hexagone 60"/>
                      <wp:cNvGraphicFramePr/>
                      <a:graphic xmlns:a="http://schemas.openxmlformats.org/drawingml/2006/main">
                        <a:graphicData uri="http://schemas.microsoft.com/office/word/2010/wordprocessingShape">
                          <wps:wsp>
                            <wps:cNvSpPr/>
                            <wps:spPr>
                              <a:xfrm>
                                <a:off x="0" y="0"/>
                                <a:ext cx="2333625" cy="1390650"/>
                              </a:xfrm>
                              <a:prstGeom prst="hexagon">
                                <a:avLst/>
                              </a:prstGeom>
                              <a:solidFill>
                                <a:schemeClr val="tx2">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161C8"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7A20" id="_x0000_s1040" type="#_x0000_t9" style="position:absolute;left:0;text-align:left;margin-left:-277.7pt;margin-top:28.15pt;width:183.75pt;height:109.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" adj="3218" fillcolor="#5b63b7 [1951]" strokecolor="#374c80 [2404]" strokeweight="1pt">
                      <v:textbox>
                        <w:txbxContent>
                          <w:p w14:paraId="06D161C8"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s">
                  <w:drawing>
                    <wp:anchor distT="0" distB="0" distL="114300" distR="114300" simplePos="0" relativeHeight="251785216" behindDoc="1" locked="0" layoutInCell="1" allowOverlap="1" wp14:anchorId="4FEDC259" wp14:editId="6F45A1A0">
                      <wp:simplePos x="0" y="0"/>
                      <wp:positionH relativeFrom="margin">
                        <wp:posOffset>-1076523</wp:posOffset>
                      </wp:positionH>
                      <wp:positionV relativeFrom="paragraph">
                        <wp:posOffset>339366</wp:posOffset>
                      </wp:positionV>
                      <wp:extent cx="2333625" cy="1390650"/>
                      <wp:effectExtent l="19050" t="0" r="28575" b="19050"/>
                      <wp:wrapNone/>
                      <wp:docPr id="53" name="Hexagone 60"/>
                      <wp:cNvGraphicFramePr/>
                      <a:graphic xmlns:a="http://schemas.openxmlformats.org/drawingml/2006/main">
                        <a:graphicData uri="http://schemas.microsoft.com/office/word/2010/wordprocessingShape">
                          <wps:wsp>
                            <wps:cNvSpPr/>
                            <wps:spPr>
                              <a:xfrm>
                                <a:off x="0" y="0"/>
                                <a:ext cx="2333625" cy="1390650"/>
                              </a:xfrm>
                              <a:prstGeom prst="hexagon">
                                <a:avLst/>
                              </a:prstGeom>
                              <a:solidFill>
                                <a:schemeClr val="tx2">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585A8"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DC259" id="_x0000_s1041" type="#_x0000_t9" style="position:absolute;left:0;text-align:left;margin-left:-84.75pt;margin-top:26.7pt;width:183.75pt;height:109.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" adj="3218" fillcolor="#5b63b7 [1951]" strokecolor="#374c80 [2404]" strokeweight="1pt">
                      <v:textbox>
                        <w:txbxContent>
                          <w:p w14:paraId="1B2585A8"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s">
                  <w:drawing>
                    <wp:anchor distT="0" distB="0" distL="114300" distR="114300" simplePos="0" relativeHeight="251781120" behindDoc="1" locked="0" layoutInCell="1" allowOverlap="1" wp14:anchorId="5D567A66" wp14:editId="59A27DE2">
                      <wp:simplePos x="0" y="0"/>
                      <wp:positionH relativeFrom="margin">
                        <wp:posOffset>-1078608</wp:posOffset>
                      </wp:positionH>
                      <wp:positionV relativeFrom="paragraph">
                        <wp:posOffset>342396</wp:posOffset>
                      </wp:positionV>
                      <wp:extent cx="2333625" cy="1390650"/>
                      <wp:effectExtent l="19050" t="0" r="28575" b="19050"/>
                      <wp:wrapNone/>
                      <wp:docPr id="28" name="Hexagone 60"/>
                      <wp:cNvGraphicFramePr/>
                      <a:graphic xmlns:a="http://schemas.openxmlformats.org/drawingml/2006/main">
                        <a:graphicData uri="http://schemas.microsoft.com/office/word/2010/wordprocessingShape">
                          <wps:wsp>
                            <wps:cNvSpPr/>
                            <wps:spPr>
                              <a:xfrm>
                                <a:off x="0" y="0"/>
                                <a:ext cx="2333625" cy="1390650"/>
                              </a:xfrm>
                              <a:prstGeom prst="hexagon">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F85C7"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67A66" id="_x0000_s1042" type="#_x0000_t9" style="position:absolute;left:0;text-align:left;margin-left:-84.95pt;margin-top:26.95pt;width:183.75pt;height:109.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" adj="3218" fillcolor="#374c80 [2404]" strokecolor="#374c80 [2404]" strokeweight="1pt">
                      <v:textbox>
                        <w:txbxContent>
                          <w:p w14:paraId="5A4F85C7"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s">
                  <w:drawing>
                    <wp:anchor distT="0" distB="0" distL="114300" distR="114300" simplePos="0" relativeHeight="251779072" behindDoc="1" locked="0" layoutInCell="1" allowOverlap="1" wp14:anchorId="49C43758" wp14:editId="078C088F">
                      <wp:simplePos x="0" y="0"/>
                      <wp:positionH relativeFrom="margin">
                        <wp:posOffset>-3533153</wp:posOffset>
                      </wp:positionH>
                      <wp:positionV relativeFrom="paragraph">
                        <wp:posOffset>345716</wp:posOffset>
                      </wp:positionV>
                      <wp:extent cx="2333625" cy="1390650"/>
                      <wp:effectExtent l="19050" t="0" r="28575" b="19050"/>
                      <wp:wrapNone/>
                      <wp:docPr id="27" name="Hexagone 60"/>
                      <wp:cNvGraphicFramePr/>
                      <a:graphic xmlns:a="http://schemas.openxmlformats.org/drawingml/2006/main">
                        <a:graphicData uri="http://schemas.microsoft.com/office/word/2010/wordprocessingShape">
                          <wps:wsp>
                            <wps:cNvSpPr/>
                            <wps:spPr>
                              <a:xfrm>
                                <a:off x="0" y="0"/>
                                <a:ext cx="2333625" cy="1390650"/>
                              </a:xfrm>
                              <a:prstGeom prst="hexagon">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D04DB"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43758" id="_x0000_s1043" type="#_x0000_t9" style="position:absolute;left:0;text-align:left;margin-left:-278.2pt;margin-top:27.2pt;width:183.75pt;height:109.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" adj="3218" fillcolor="#374c80 [2404]" strokecolor="#374c80 [2404]" strokeweight="1pt">
                      <v:textbox>
                        <w:txbxContent>
                          <w:p w14:paraId="2BBD04DB"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s">
                  <w:drawing>
                    <wp:anchor distT="0" distB="0" distL="114300" distR="114300" simplePos="0" relativeHeight="251776000" behindDoc="0" locked="0" layoutInCell="1" allowOverlap="1" wp14:anchorId="22310468" wp14:editId="4D82D4EF">
                      <wp:simplePos x="0" y="0"/>
                      <wp:positionH relativeFrom="column">
                        <wp:posOffset>2563142</wp:posOffset>
                      </wp:positionH>
                      <wp:positionV relativeFrom="paragraph">
                        <wp:posOffset>115641</wp:posOffset>
                      </wp:positionV>
                      <wp:extent cx="45719" cy="183420"/>
                      <wp:effectExtent l="38100" t="19050" r="31115" b="45720"/>
                      <wp:wrapNone/>
                      <wp:docPr id="21" name="Flèche : bas 21"/>
                      <wp:cNvGraphicFramePr/>
                      <a:graphic xmlns:a="http://schemas.openxmlformats.org/drawingml/2006/main">
                        <a:graphicData uri="http://schemas.microsoft.com/office/word/2010/wordprocessingShape">
                          <wps:wsp>
                            <wps:cNvSpPr/>
                            <wps:spPr>
                              <a:xfrm>
                                <a:off x="0" y="0"/>
                                <a:ext cx="45719" cy="183420"/>
                              </a:xfrm>
                              <a:prstGeom prst="downArrow">
                                <a:avLst/>
                              </a:prstGeom>
                              <a:solidFill>
                                <a:schemeClr val="accent1">
                                  <a:lumMod val="60000"/>
                                  <a:lumOff val="40000"/>
                                </a:schemeClr>
                              </a:solid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C31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1" o:spid="_x0000_s1026" type="#_x0000_t67" style="position:absolute;margin-left:201.8pt;margin-top:9.1pt;width:3.6pt;height:14.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" adj="18908" fillcolor="#90a1cf [1940]" strokecolor="#90a1cf [1940]" strokeweight="2.25pt"/>
                  </w:pict>
                </mc:Fallback>
              </mc:AlternateContent>
            </w:r>
          </w:p>
          <w:p w14:paraId="25550764" w14:textId="77777777" w:rsidR="00A81927" w:rsidRDefault="00A81927" w:rsidP="00A81927">
            <w:pPr>
              <w:pStyle w:val="Sansinterligne"/>
              <w:jc w:val="left"/>
              <w:rPr>
                <w:rFonts w:cstheme="minorHAnsi"/>
              </w:rPr>
            </w:pPr>
            <w:r>
              <w:rPr>
                <w:noProof/>
                <w:lang w:eastAsia="fr-FR"/>
              </w:rPr>
              <mc:AlternateContent>
                <mc:Choice Requires="wps">
                  <w:drawing>
                    <wp:anchor distT="0" distB="0" distL="114300" distR="114300" simplePos="0" relativeHeight="251782144" behindDoc="0" locked="0" layoutInCell="1" allowOverlap="1" wp14:anchorId="2F2FB5C8" wp14:editId="545D9525">
                      <wp:simplePos x="0" y="0"/>
                      <wp:positionH relativeFrom="page">
                        <wp:posOffset>1552695</wp:posOffset>
                      </wp:positionH>
                      <wp:positionV relativeFrom="paragraph">
                        <wp:posOffset>127981</wp:posOffset>
                      </wp:positionV>
                      <wp:extent cx="2019300" cy="1423359"/>
                      <wp:effectExtent l="19050" t="0" r="19050" b="24765"/>
                      <wp:wrapNone/>
                      <wp:docPr id="22" name="Hexagone 60"/>
                      <wp:cNvGraphicFramePr/>
                      <a:graphic xmlns:a="http://schemas.openxmlformats.org/drawingml/2006/main">
                        <a:graphicData uri="http://schemas.microsoft.com/office/word/2010/wordprocessingShape">
                          <wps:wsp>
                            <wps:cNvSpPr/>
                            <wps:spPr>
                              <a:xfrm>
                                <a:off x="0" y="0"/>
                                <a:ext cx="2019300" cy="1423359"/>
                              </a:xfrm>
                              <a:prstGeom prst="hexagon">
                                <a:avLst/>
                              </a:prstGeom>
                              <a:solidFill>
                                <a:schemeClr val="bg1"/>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D95A7" w14:textId="77777777" w:rsidR="00A81927" w:rsidRPr="00A42DF0" w:rsidRDefault="00A81927" w:rsidP="00600E8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inancement de la formation par l’AIF (aide individuelle à la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FB5C8" id="_x0000_s1044" type="#_x0000_t9" style="position:absolute;margin-left:122.25pt;margin-top:10.1pt;width:159pt;height:112.1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" adj="3806" fillcolor="white [3212]" strokecolor="#0e56c3 [1614]" strokeweight="1pt">
                      <v:textbox>
                        <w:txbxContent>
                          <w:p w14:paraId="1F5D95A7" w14:textId="77777777" w:rsidR="00A81927" w:rsidRPr="00A42DF0" w:rsidRDefault="00A81927" w:rsidP="00600E8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A42D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inancement de la formation par l’AIF (aide individuelle à la formation)</w:t>
                            </w:r>
                          </w:p>
                        </w:txbxContent>
                      </v:textbox>
                      <w10:wrap anchorx="page"/>
                    </v:shape>
                  </w:pict>
                </mc:Fallback>
              </mc:AlternateContent>
            </w:r>
            <w:r>
              <w:rPr>
                <w:noProof/>
                <w:lang w:eastAsia="fr-FR"/>
              </w:rPr>
              <mc:AlternateContent>
                <mc:Choice Requires="wps">
                  <w:drawing>
                    <wp:anchor distT="0" distB="0" distL="114300" distR="114300" simplePos="0" relativeHeight="251791360" behindDoc="1" locked="0" layoutInCell="1" allowOverlap="1" wp14:anchorId="252F7DF7" wp14:editId="2A00382F">
                      <wp:simplePos x="0" y="0"/>
                      <wp:positionH relativeFrom="margin">
                        <wp:posOffset>1566650</wp:posOffset>
                      </wp:positionH>
                      <wp:positionV relativeFrom="paragraph">
                        <wp:posOffset>74390</wp:posOffset>
                      </wp:positionV>
                      <wp:extent cx="2073285" cy="1411200"/>
                      <wp:effectExtent l="19050" t="0" r="22225" b="17780"/>
                      <wp:wrapNone/>
                      <wp:docPr id="24" name="Hexagone 60"/>
                      <wp:cNvGraphicFramePr/>
                      <a:graphic xmlns:a="http://schemas.openxmlformats.org/drawingml/2006/main">
                        <a:graphicData uri="http://schemas.microsoft.com/office/word/2010/wordprocessingShape">
                          <wps:wsp>
                            <wps:cNvSpPr/>
                            <wps:spPr>
                              <a:xfrm>
                                <a:off x="0" y="0"/>
                                <a:ext cx="2073285" cy="1411200"/>
                              </a:xfrm>
                              <a:prstGeom prst="hexagon">
                                <a:avLst/>
                              </a:prstGeom>
                              <a:solidFill>
                                <a:schemeClr val="accent3">
                                  <a:lumMod val="60000"/>
                                  <a:lumOff val="4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19314"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7DF7" id="_x0000_s1045" type="#_x0000_t9" style="position:absolute;margin-left:123.35pt;margin-top:5.85pt;width:163.25pt;height:111.1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" adj="3676" fillcolor="#7eb1e6 [1942]" strokecolor="#0e56c3 [1614]" strokeweight="1pt">
                      <v:textbox>
                        <w:txbxContent>
                          <w:p w14:paraId="78D19314" w14:textId="77777777" w:rsidR="00A81927" w:rsidRPr="00A42DF0" w:rsidRDefault="00A81927" w:rsidP="00600E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fr-FR"/>
              </w:rPr>
              <mc:AlternateContent>
                <mc:Choice Requires="wps">
                  <w:drawing>
                    <wp:anchor distT="0" distB="0" distL="114300" distR="114300" simplePos="0" relativeHeight="251783168" behindDoc="1" locked="0" layoutInCell="1" allowOverlap="1" wp14:anchorId="6578398A" wp14:editId="50445480">
                      <wp:simplePos x="0" y="0"/>
                      <wp:positionH relativeFrom="page">
                        <wp:posOffset>1670685</wp:posOffset>
                      </wp:positionH>
                      <wp:positionV relativeFrom="paragraph">
                        <wp:posOffset>80645</wp:posOffset>
                      </wp:positionV>
                      <wp:extent cx="2019300" cy="1390650"/>
                      <wp:effectExtent l="19050" t="0" r="19050" b="19050"/>
                      <wp:wrapNone/>
                      <wp:docPr id="30" name="Hexagone 60"/>
                      <wp:cNvGraphicFramePr/>
                      <a:graphic xmlns:a="http://schemas.openxmlformats.org/drawingml/2006/main">
                        <a:graphicData uri="http://schemas.microsoft.com/office/word/2010/wordprocessingShape">
                          <wps:wsp>
                            <wps:cNvSpPr/>
                            <wps:spPr>
                              <a:xfrm>
                                <a:off x="0" y="0"/>
                                <a:ext cx="2019300" cy="1390650"/>
                              </a:xfrm>
                              <a:prstGeom prst="hexagon">
                                <a:avLst/>
                              </a:prstGeom>
                              <a:solidFill>
                                <a:srgbClr val="0070C0"/>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594E5" w14:textId="77777777" w:rsidR="00A81927" w:rsidRPr="00A42DF0" w:rsidRDefault="00A81927" w:rsidP="00600E8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8398A" id="_x0000_s1046" type="#_x0000_t9" style="position:absolute;margin-left:131.55pt;margin-top:6.35pt;width:159pt;height:109.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" adj="3719" fillcolor="#0070c0" strokecolor="#021026 [334]" strokeweight="1pt">
                      <v:textbox>
                        <w:txbxContent>
                          <w:p w14:paraId="10A594E5" w14:textId="77777777" w:rsidR="00A81927" w:rsidRPr="00A42DF0" w:rsidRDefault="00A81927" w:rsidP="00600E8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14:paraId="4A095913" w14:textId="77777777" w:rsidR="00A81927" w:rsidRDefault="00A81927" w:rsidP="00A81927">
            <w:pPr>
              <w:pStyle w:val="Sansinterligne"/>
              <w:jc w:val="left"/>
              <w:rPr>
                <w:rFonts w:cstheme="minorHAnsi"/>
              </w:rPr>
            </w:pPr>
          </w:p>
          <w:p w14:paraId="63AB0E42" w14:textId="77777777" w:rsidR="00A81927" w:rsidRDefault="00A81927" w:rsidP="00A81927">
            <w:pPr>
              <w:pStyle w:val="Sansinterligne"/>
              <w:jc w:val="left"/>
              <w:rPr>
                <w:rFonts w:cstheme="minorHAnsi"/>
              </w:rPr>
            </w:pPr>
          </w:p>
          <w:p w14:paraId="344EEA72" w14:textId="77777777" w:rsidR="00A81927" w:rsidRDefault="00A81927" w:rsidP="00A81927">
            <w:pPr>
              <w:pStyle w:val="Sansinterligne"/>
              <w:jc w:val="left"/>
              <w:rPr>
                <w:rFonts w:cstheme="minorHAnsi"/>
              </w:rPr>
            </w:pPr>
          </w:p>
          <w:p w14:paraId="5284E38A" w14:textId="77777777" w:rsidR="00A81927" w:rsidRDefault="00A81927" w:rsidP="00A81927">
            <w:pPr>
              <w:pStyle w:val="Sansinterligne"/>
              <w:jc w:val="left"/>
              <w:rPr>
                <w:rFonts w:cstheme="minorHAnsi"/>
              </w:rPr>
            </w:pPr>
          </w:p>
          <w:p w14:paraId="4F1A13F3" w14:textId="77777777" w:rsidR="00A81927" w:rsidRDefault="00A81927" w:rsidP="00A81927">
            <w:pPr>
              <w:pStyle w:val="Sansinterligne"/>
              <w:jc w:val="left"/>
              <w:rPr>
                <w:rFonts w:cstheme="minorHAnsi"/>
              </w:rPr>
            </w:pPr>
          </w:p>
          <w:p w14:paraId="367C43EB" w14:textId="77777777" w:rsidR="00A81927" w:rsidRDefault="00A81927" w:rsidP="00A81927">
            <w:pPr>
              <w:pStyle w:val="Sansinterligne"/>
              <w:jc w:val="left"/>
              <w:rPr>
                <w:rFonts w:cstheme="minorHAnsi"/>
              </w:rPr>
            </w:pPr>
          </w:p>
          <w:p w14:paraId="640D5F99" w14:textId="1C694F1B" w:rsidR="00A81927" w:rsidRDefault="00A81927" w:rsidP="00A81927">
            <w:pPr>
              <w:rPr>
                <w:rFonts w:eastAsia="Times New Roman" w:cstheme="minorHAnsi"/>
                <w:lang w:eastAsia="fr-FR"/>
              </w:rPr>
            </w:pPr>
          </w:p>
          <w:p w14:paraId="186D62B0" w14:textId="77699CB2" w:rsidR="00A81927" w:rsidRDefault="00A81927" w:rsidP="00A81927">
            <w:pPr>
              <w:rPr>
                <w:rFonts w:eastAsia="Times New Roman" w:cstheme="minorHAnsi"/>
                <w:lang w:eastAsia="fr-FR"/>
              </w:rPr>
            </w:pPr>
          </w:p>
          <w:p w14:paraId="7A698F15" w14:textId="77777777" w:rsidR="00A81927" w:rsidRDefault="00A81927" w:rsidP="00A81927">
            <w:pPr>
              <w:rPr>
                <w:rFonts w:eastAsia="Times New Roman" w:cstheme="minorHAnsi"/>
                <w:lang w:eastAsia="fr-FR"/>
              </w:rPr>
            </w:pPr>
          </w:p>
          <w:p w14:paraId="452026FF" w14:textId="2A8B8E59" w:rsidR="00A81927" w:rsidRDefault="00A81927" w:rsidP="00A81927">
            <w:pPr>
              <w:rPr>
                <w:rFonts w:eastAsia="Times New Roman" w:cstheme="minorHAnsi"/>
                <w:lang w:eastAsia="fr-FR"/>
              </w:rPr>
            </w:pPr>
            <w:r w:rsidRPr="00FB3AD9">
              <w:rPr>
                <w:rFonts w:eastAsia="Times New Roman" w:cstheme="minorHAnsi"/>
                <w:lang w:eastAsia="fr-FR"/>
              </w:rPr>
              <w:t xml:space="preserve">Pour avoir plus d’informations concernant les modalités de prise en charge par Pôle </w:t>
            </w:r>
            <w:r>
              <w:rPr>
                <w:rFonts w:eastAsia="Times New Roman" w:cstheme="minorHAnsi"/>
                <w:lang w:eastAsia="fr-FR"/>
              </w:rPr>
              <w:t>E</w:t>
            </w:r>
            <w:r w:rsidRPr="00FB3AD9">
              <w:rPr>
                <w:rFonts w:eastAsia="Times New Roman" w:cstheme="minorHAnsi"/>
                <w:lang w:eastAsia="fr-FR"/>
              </w:rPr>
              <w:t>mploi, il convient de prendre contact avec un correspondant Pôle emploi.</w:t>
            </w:r>
          </w:p>
          <w:p w14:paraId="23BDE013" w14:textId="41C69EE4" w:rsidR="00A81927" w:rsidRDefault="00A81927" w:rsidP="00A81927">
            <w:pPr>
              <w:rPr>
                <w:rFonts w:eastAsia="Times New Roman" w:cstheme="minorHAnsi"/>
                <w:lang w:eastAsia="fr-FR"/>
              </w:rPr>
            </w:pPr>
          </w:p>
          <w:p w14:paraId="031492A7" w14:textId="605078F0" w:rsidR="00A81927" w:rsidRDefault="00A81927" w:rsidP="00A81927">
            <w:pPr>
              <w:rPr>
                <w:rFonts w:eastAsia="Times New Roman" w:cstheme="minorHAnsi"/>
                <w:lang w:eastAsia="fr-FR"/>
              </w:rPr>
            </w:pPr>
            <w:r>
              <w:rPr>
                <w:noProof/>
                <w:lang w:eastAsia="fr-FR"/>
              </w:rPr>
              <w:lastRenderedPageBreak/>
              <w:drawing>
                <wp:anchor distT="0" distB="0" distL="114300" distR="114300" simplePos="0" relativeHeight="251766784" behindDoc="0" locked="0" layoutInCell="1" allowOverlap="1" wp14:anchorId="75D22C36" wp14:editId="492F3D91">
                  <wp:simplePos x="0" y="0"/>
                  <wp:positionH relativeFrom="margin">
                    <wp:posOffset>-3459480</wp:posOffset>
                  </wp:positionH>
                  <wp:positionV relativeFrom="paragraph">
                    <wp:posOffset>387985</wp:posOffset>
                  </wp:positionV>
                  <wp:extent cx="3348070" cy="3305908"/>
                  <wp:effectExtent l="0" t="0" r="5080" b="889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a:extLst>
                              <a:ext uri="{28A0092B-C50C-407E-A947-70E740481C1C}">
                                <a14:useLocalDpi xmlns:a14="http://schemas.microsoft.com/office/drawing/2010/main" val="0"/>
                              </a:ext>
                            </a:extLst>
                          </a:blip>
                          <a:stretch>
                            <a:fillRect/>
                          </a:stretch>
                        </pic:blipFill>
                        <pic:spPr>
                          <a:xfrm>
                            <a:off x="0" y="0"/>
                            <a:ext cx="3348070" cy="33059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1416BD9" w14:textId="77777777" w:rsidR="00A81927" w:rsidRDefault="00A81927" w:rsidP="00A81927">
            <w:pPr>
              <w:pStyle w:val="Titre1"/>
            </w:pPr>
            <w:r>
              <w:t>UNE offre SUR LES 5 DÉPARTEMENTS</w:t>
            </w:r>
          </w:p>
          <w:p w14:paraId="55D34B62" w14:textId="5EC389D2" w:rsidR="00A81927" w:rsidRPr="00FB3AD9" w:rsidRDefault="00A81927" w:rsidP="00A81927">
            <w:pPr>
              <w:pStyle w:val="Titre2"/>
            </w:pPr>
            <w:r>
              <w:t xml:space="preserve">pour le </w:t>
            </w:r>
            <w:r w:rsidR="000C15B4">
              <w:t>1er</w:t>
            </w:r>
            <w:r>
              <w:t xml:space="preserve"> SEMESTRE 202</w:t>
            </w:r>
            <w:r w:rsidR="000C15B4">
              <w:t>4</w:t>
            </w:r>
          </w:p>
          <w:p w14:paraId="25FFC97E" w14:textId="77777777" w:rsidR="00A81927" w:rsidRPr="004F2E71" w:rsidRDefault="00A81927" w:rsidP="00A81927">
            <w:r>
              <w:t xml:space="preserve">L’offre est notamment assurée par des Instituts de Formation d’aides-soignants (IFAS) sur </w:t>
            </w:r>
            <w:r w:rsidRPr="004F2E71">
              <w:t xml:space="preserve">l’ensemble de la Région selon un calendrier défini. </w:t>
            </w:r>
            <w:r>
              <w:t xml:space="preserve">Les inscriptions se font auprès des IFAS préalablement répertoriés. </w:t>
            </w:r>
          </w:p>
          <w:p w14:paraId="60E1A6E9" w14:textId="4E0405F7" w:rsidR="00A81927" w:rsidRDefault="00640BA4" w:rsidP="00A81927">
            <w:r w:rsidRPr="007B4F75">
              <w:t>2</w:t>
            </w:r>
            <w:r w:rsidR="008E73B7" w:rsidRPr="007B4F75">
              <w:t>6</w:t>
            </w:r>
            <w:r w:rsidR="007B4F75" w:rsidRPr="007B4F75">
              <w:t>1</w:t>
            </w:r>
            <w:r w:rsidR="007D12C6">
              <w:t xml:space="preserve"> </w:t>
            </w:r>
            <w:r w:rsidR="00A81927" w:rsidRPr="004F2E71">
              <w:t>places de formation sont ouvertes</w:t>
            </w:r>
            <w:r w:rsidR="00A81927">
              <w:t xml:space="preserve"> sur les 5 départements des Pays de la Loire</w:t>
            </w:r>
            <w:r w:rsidR="00A81927" w:rsidRPr="004F2E71">
              <w:t>, éventuellement complétées</w:t>
            </w:r>
            <w:r w:rsidR="00A81927">
              <w:t>,</w:t>
            </w:r>
            <w:r w:rsidR="00A81927" w:rsidRPr="004F2E71">
              <w:t xml:space="preserve"> selon les demandes</w:t>
            </w:r>
            <w:r w:rsidR="00A81927">
              <w:t xml:space="preserve"> </w:t>
            </w:r>
            <w:r w:rsidR="00A81927" w:rsidRPr="004F2E71">
              <w:t xml:space="preserve">et </w:t>
            </w:r>
            <w:r w:rsidR="00A81927">
              <w:t xml:space="preserve">possibilités </w:t>
            </w:r>
            <w:bookmarkStart w:id="0" w:name="_GoBack"/>
            <w:bookmarkEnd w:id="0"/>
            <w:r w:rsidR="00A81927">
              <w:t xml:space="preserve">des </w:t>
            </w:r>
            <w:r w:rsidR="00A81927" w:rsidRPr="004F2E71">
              <w:t>organisme</w:t>
            </w:r>
            <w:r w:rsidR="00A81927">
              <w:t>s</w:t>
            </w:r>
            <w:r w:rsidR="00A81927" w:rsidRPr="004F2E71">
              <w:t xml:space="preserve"> de formation. </w:t>
            </w:r>
            <w:r w:rsidR="00A81927">
              <w:t xml:space="preserve">Chaque session de formation regroupe </w:t>
            </w:r>
            <w:r w:rsidR="007D12C6" w:rsidRPr="007D12C6">
              <w:t xml:space="preserve">entre </w:t>
            </w:r>
            <w:r w:rsidR="00A81927" w:rsidRPr="007D12C6">
              <w:t>12</w:t>
            </w:r>
            <w:r w:rsidR="007D12C6" w:rsidRPr="007D12C6">
              <w:t xml:space="preserve"> à 15</w:t>
            </w:r>
            <w:r w:rsidR="00A81927" w:rsidRPr="007D12C6">
              <w:t xml:space="preserve"> participants.</w:t>
            </w:r>
            <w:r w:rsidR="00A81927">
              <w:t xml:space="preserve"> </w:t>
            </w:r>
          </w:p>
          <w:p w14:paraId="4BCD2511" w14:textId="77777777" w:rsidR="00A81927" w:rsidRDefault="00A81927" w:rsidP="00A81927">
            <w:pPr>
              <w:rPr>
                <w:rFonts w:cstheme="minorHAnsi"/>
              </w:rPr>
            </w:pPr>
            <w:r w:rsidRPr="004F2E71">
              <w:t xml:space="preserve">Les IFAS inscrivent l’action de formation et les sessions de formation </w:t>
            </w:r>
            <w:r w:rsidRPr="004F2E71">
              <w:rPr>
                <w:rStyle w:val="hgkelc"/>
              </w:rPr>
              <w:t xml:space="preserve">sur le réseau </w:t>
            </w:r>
            <w:proofErr w:type="spellStart"/>
            <w:r w:rsidRPr="004F2E71">
              <w:rPr>
                <w:rStyle w:val="hgkelc"/>
              </w:rPr>
              <w:t>Carif-Oref</w:t>
            </w:r>
            <w:proofErr w:type="spellEnd"/>
            <w:r w:rsidRPr="004F2E71">
              <w:rPr>
                <w:rStyle w:val="hgkelc"/>
              </w:rPr>
              <w:t xml:space="preserve"> à partir de la plateforme régionale. La formation est alors accessible par les Conseillers des Agences Pôle </w:t>
            </w:r>
            <w:r>
              <w:rPr>
                <w:rStyle w:val="hgkelc"/>
              </w:rPr>
              <w:t>e</w:t>
            </w:r>
            <w:r w:rsidRPr="004F2E71">
              <w:rPr>
                <w:rStyle w:val="hgkelc"/>
              </w:rPr>
              <w:t xml:space="preserve">mploi. </w:t>
            </w:r>
            <w:r w:rsidRPr="004F2E71">
              <w:rPr>
                <w:rFonts w:cstheme="minorHAnsi"/>
              </w:rPr>
              <w:t>Le demandeur d’emploi peut</w:t>
            </w:r>
            <w:r>
              <w:rPr>
                <w:rFonts w:cstheme="minorHAnsi"/>
              </w:rPr>
              <w:t xml:space="preserve"> également</w:t>
            </w:r>
            <w:r w:rsidRPr="004F2E71">
              <w:rPr>
                <w:rFonts w:cstheme="minorHAnsi"/>
              </w:rPr>
              <w:t xml:space="preserve"> se positionner directement sur l’offre répertoriée par le </w:t>
            </w:r>
            <w:proofErr w:type="spellStart"/>
            <w:r w:rsidRPr="004F2E71">
              <w:rPr>
                <w:rFonts w:cstheme="minorHAnsi"/>
              </w:rPr>
              <w:t>Carif-Oref</w:t>
            </w:r>
            <w:proofErr w:type="spellEnd"/>
            <w:r w:rsidRPr="004F2E71">
              <w:rPr>
                <w:rFonts w:cstheme="minorHAnsi"/>
              </w:rPr>
              <w:t>.</w:t>
            </w:r>
          </w:p>
          <w:p w14:paraId="18C13A38" w14:textId="77777777" w:rsidR="00A81927" w:rsidRDefault="00A81927" w:rsidP="00A81927">
            <w:pPr>
              <w:rPr>
                <w:rFonts w:eastAsia="Times New Roman" w:cstheme="minorHAnsi"/>
                <w:lang w:eastAsia="fr-FR"/>
              </w:rPr>
            </w:pPr>
          </w:p>
          <w:p w14:paraId="742F27C6" w14:textId="5EB805B3" w:rsidR="00A81927" w:rsidRDefault="00A81927" w:rsidP="00A81927">
            <w:pPr>
              <w:rPr>
                <w:rFonts w:eastAsia="Times New Roman" w:cstheme="minorHAnsi"/>
                <w:lang w:eastAsia="fr-FR"/>
              </w:rPr>
            </w:pPr>
          </w:p>
          <w:p w14:paraId="6DB20A23" w14:textId="4D59B651" w:rsidR="00A81927" w:rsidRDefault="00A81927" w:rsidP="00A81927">
            <w:pPr>
              <w:rPr>
                <w:rFonts w:eastAsia="Times New Roman" w:cstheme="minorHAnsi"/>
                <w:lang w:eastAsia="fr-FR"/>
              </w:rPr>
            </w:pPr>
          </w:p>
          <w:p w14:paraId="0BC4E271" w14:textId="455E2A1E" w:rsidR="00A81927" w:rsidRDefault="00A81927" w:rsidP="00A81927">
            <w:pPr>
              <w:rPr>
                <w:rFonts w:cstheme="minorHAnsi"/>
              </w:rPr>
            </w:pPr>
            <w:r w:rsidRPr="00E80423">
              <w:rPr>
                <w:noProof/>
                <w:lang w:eastAsia="fr-FR"/>
              </w:rPr>
              <mc:AlternateContent>
                <mc:Choice Requires="wpg">
                  <w:drawing>
                    <wp:anchor distT="0" distB="0" distL="114300" distR="114300" simplePos="0" relativeHeight="251767808" behindDoc="0" locked="0" layoutInCell="1" allowOverlap="1" wp14:anchorId="023F5874" wp14:editId="56D8A66D">
                      <wp:simplePos x="0" y="0"/>
                      <wp:positionH relativeFrom="column">
                        <wp:posOffset>-1797410</wp:posOffset>
                      </wp:positionH>
                      <wp:positionV relativeFrom="paragraph">
                        <wp:posOffset>284508</wp:posOffset>
                      </wp:positionV>
                      <wp:extent cx="1555115" cy="1212850"/>
                      <wp:effectExtent l="19050" t="0" r="6985" b="6350"/>
                      <wp:wrapNone/>
                      <wp:docPr id="2" name="Groupe 2" descr="Objets de design de la deuxième page"/>
                      <wp:cNvGraphicFramePr/>
                      <a:graphic xmlns:a="http://schemas.openxmlformats.org/drawingml/2006/main">
                        <a:graphicData uri="http://schemas.microsoft.com/office/word/2010/wordprocessingGroup">
                          <wpg:wgp>
                            <wpg:cNvGrpSpPr/>
                            <wpg:grpSpPr>
                              <a:xfrm>
                                <a:off x="0" y="0"/>
                                <a:ext cx="1555115" cy="1212850"/>
                                <a:chOff x="-2739123" y="-320442"/>
                                <a:chExt cx="3354401" cy="2618341"/>
                              </a:xfrm>
                            </wpg:grpSpPr>
                            <wps:wsp>
                              <wps:cNvPr id="5" name="Hexagone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Hexagone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EEDA02" id="Groupe 2" o:spid="_x0000_s1026" alt="Objets de design de la deuxième page" style="position:absolute;margin-left:-141.55pt;margin-top:22.4pt;width:122.45pt;height:95.5pt;z-index:251767808;mso-width-relative:margin;mso-height-relative:margin" coordorigin="-27391,-3204" coordsize="33544,2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">
                      <v:shape id="Hexagone 62" o:spid="_x0000_s1027"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" adj="4655" fillcolor="#297fd5 [3206]" stroked="f" strokeweight="1pt">
                        <v:fill opacity="32896f"/>
                      </v:shape>
                      <v:shape id="Hexagone 63" o:spid="_x0000_s1028"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" adj="4653" filled="f" strokecolor="black [3213]" strokeweight="1pt"/>
                    </v:group>
                  </w:pict>
                </mc:Fallback>
              </mc:AlternateContent>
            </w:r>
          </w:p>
          <w:p w14:paraId="0F3591AE" w14:textId="4C6178BD" w:rsidR="00A81927" w:rsidRPr="00FB3AD9" w:rsidRDefault="00A81927" w:rsidP="00A81927"/>
          <w:p w14:paraId="573B48DF" w14:textId="004C34FF" w:rsidR="00A81927" w:rsidRPr="00FB3AD9" w:rsidRDefault="00A81927" w:rsidP="00A81927">
            <w:pPr>
              <w:rPr>
                <w:rFonts w:eastAsia="Times New Roman" w:cstheme="minorHAnsi"/>
                <w:sz w:val="22"/>
                <w:szCs w:val="22"/>
                <w:lang w:eastAsia="fr-FR"/>
              </w:rPr>
            </w:pPr>
          </w:p>
          <w:p w14:paraId="0AF3E807" w14:textId="68A6891D" w:rsidR="00A81927" w:rsidRPr="0022547E" w:rsidRDefault="00A81927" w:rsidP="00A81927">
            <w:pPr>
              <w:pStyle w:val="Sansinterligne"/>
              <w:jc w:val="left"/>
              <w:rPr>
                <w:rFonts w:cstheme="minorHAnsi"/>
                <w:sz w:val="2"/>
                <w:szCs w:val="2"/>
              </w:rPr>
            </w:pPr>
          </w:p>
          <w:p w14:paraId="742A3BC1" w14:textId="77777777" w:rsidR="00A81927" w:rsidRPr="00B27A63" w:rsidRDefault="00A81927" w:rsidP="00A81927">
            <w:pPr>
              <w:pStyle w:val="Sansinterligne"/>
              <w:jc w:val="left"/>
              <w:rPr>
                <w:rFonts w:cstheme="minorHAnsi"/>
                <w:sz w:val="2"/>
                <w:szCs w:val="2"/>
              </w:rPr>
            </w:pPr>
          </w:p>
          <w:p w14:paraId="40FF2D09" w14:textId="04F67EF5" w:rsidR="00A81927" w:rsidRPr="00E80423" w:rsidRDefault="00A81927" w:rsidP="00A81927">
            <w:pPr>
              <w:pStyle w:val="Sansinterligne"/>
              <w:jc w:val="left"/>
            </w:pPr>
          </w:p>
        </w:tc>
      </w:tr>
    </w:tbl>
    <w:p w14:paraId="0C41CA1F" w14:textId="24F0232B" w:rsidR="00FF4560" w:rsidRPr="00E80423" w:rsidRDefault="00F61FCA">
      <w:r>
        <w:rPr>
          <w:noProof/>
          <w:lang w:eastAsia="fr-FR"/>
        </w:rPr>
        <w:lastRenderedPageBreak/>
        <w:br w:type="textWrapping" w:clear="all"/>
      </w:r>
    </w:p>
    <w:tbl>
      <w:tblPr>
        <w:tblW w:w="5000" w:type="pct"/>
        <w:tblLayout w:type="fixed"/>
        <w:tblCellMar>
          <w:left w:w="115" w:type="dxa"/>
          <w:right w:w="115" w:type="dxa"/>
        </w:tblCellMar>
        <w:tblLook w:val="0600" w:firstRow="0" w:lastRow="0" w:firstColumn="0" w:lastColumn="0" w:noHBand="1" w:noVBand="1"/>
      </w:tblPr>
      <w:tblGrid>
        <w:gridCol w:w="2799"/>
        <w:gridCol w:w="4019"/>
        <w:gridCol w:w="3045"/>
        <w:gridCol w:w="618"/>
        <w:gridCol w:w="705"/>
      </w:tblGrid>
      <w:tr w:rsidR="005A1FC5" w:rsidRPr="00E80423" w14:paraId="5CC2F430" w14:textId="77777777" w:rsidTr="00FB3AD9">
        <w:trPr>
          <w:trHeight w:val="180"/>
        </w:trPr>
        <w:tc>
          <w:tcPr>
            <w:tcW w:w="2799" w:type="dxa"/>
            <w:vAlign w:val="bottom"/>
          </w:tcPr>
          <w:p w14:paraId="0A377F42" w14:textId="77777777" w:rsidR="009A27A6" w:rsidRPr="00E80423" w:rsidRDefault="009A27A6" w:rsidP="000871A1">
            <w:pPr>
              <w:pStyle w:val="Sansinterligne"/>
              <w:rPr>
                <w:sz w:val="8"/>
              </w:rPr>
            </w:pPr>
          </w:p>
        </w:tc>
        <w:tc>
          <w:tcPr>
            <w:tcW w:w="4019" w:type="dxa"/>
            <w:vAlign w:val="bottom"/>
          </w:tcPr>
          <w:p w14:paraId="0E19BFC7" w14:textId="04B5AA28" w:rsidR="005A1FC5" w:rsidRPr="00E80423" w:rsidRDefault="005A1FC5" w:rsidP="000871A1">
            <w:pPr>
              <w:pStyle w:val="Sansinterligne"/>
              <w:rPr>
                <w:sz w:val="8"/>
              </w:rPr>
            </w:pPr>
          </w:p>
        </w:tc>
        <w:tc>
          <w:tcPr>
            <w:tcW w:w="4368" w:type="dxa"/>
            <w:gridSpan w:val="3"/>
            <w:vMerge w:val="restart"/>
            <w:vAlign w:val="center"/>
          </w:tcPr>
          <w:p w14:paraId="0CDEDCA2" w14:textId="1B90EA6E" w:rsidR="005A1FC5" w:rsidRPr="00E80423" w:rsidRDefault="005A1FC5" w:rsidP="005A1FC5">
            <w:pPr>
              <w:pStyle w:val="Sansinterligne"/>
              <w:rPr>
                <w:sz w:val="8"/>
              </w:rPr>
            </w:pPr>
          </w:p>
        </w:tc>
      </w:tr>
      <w:tr w:rsidR="005A1FC5" w:rsidRPr="00E80423" w14:paraId="64D9C88A" w14:textId="77777777" w:rsidTr="00FB3AD9">
        <w:trPr>
          <w:trHeight w:val="68"/>
        </w:trPr>
        <w:tc>
          <w:tcPr>
            <w:tcW w:w="2799" w:type="dxa"/>
            <w:shd w:val="clear" w:color="auto" w:fill="000000" w:themeFill="text1"/>
            <w:vAlign w:val="bottom"/>
          </w:tcPr>
          <w:p w14:paraId="3E1EBE43" w14:textId="77777777" w:rsidR="005A1FC5" w:rsidRPr="00E80423" w:rsidRDefault="005A1FC5" w:rsidP="000871A1">
            <w:pPr>
              <w:pStyle w:val="Sansinterligne"/>
              <w:rPr>
                <w:sz w:val="8"/>
              </w:rPr>
            </w:pPr>
          </w:p>
        </w:tc>
        <w:tc>
          <w:tcPr>
            <w:tcW w:w="4019" w:type="dxa"/>
            <w:vAlign w:val="bottom"/>
          </w:tcPr>
          <w:p w14:paraId="3C75EE9A" w14:textId="77777777" w:rsidR="005A1FC5" w:rsidRPr="00E80423" w:rsidRDefault="005A1FC5" w:rsidP="000871A1">
            <w:pPr>
              <w:pStyle w:val="Sansinterligne"/>
              <w:rPr>
                <w:sz w:val="8"/>
              </w:rPr>
            </w:pPr>
          </w:p>
        </w:tc>
        <w:tc>
          <w:tcPr>
            <w:tcW w:w="4368" w:type="dxa"/>
            <w:gridSpan w:val="3"/>
            <w:vMerge/>
            <w:vAlign w:val="bottom"/>
          </w:tcPr>
          <w:p w14:paraId="134F50C1" w14:textId="77777777" w:rsidR="005A1FC5" w:rsidRPr="00E80423" w:rsidRDefault="005A1FC5" w:rsidP="000871A1">
            <w:pPr>
              <w:pStyle w:val="Sansinterligne"/>
              <w:rPr>
                <w:sz w:val="8"/>
              </w:rPr>
            </w:pPr>
          </w:p>
        </w:tc>
      </w:tr>
      <w:tr w:rsidR="005A1FC5" w:rsidRPr="00E80423" w14:paraId="12A9CBF7" w14:textId="77777777" w:rsidTr="00FB3AD9">
        <w:trPr>
          <w:trHeight w:val="432"/>
        </w:trPr>
        <w:tc>
          <w:tcPr>
            <w:tcW w:w="11186" w:type="dxa"/>
            <w:gridSpan w:val="5"/>
          </w:tcPr>
          <w:p w14:paraId="11EF3A77" w14:textId="666C4032" w:rsidR="005A1FC5" w:rsidRPr="00E80423" w:rsidRDefault="0011514F" w:rsidP="00A50BCD">
            <w:pPr>
              <w:pStyle w:val="Titre1"/>
            </w:pPr>
            <w:r>
              <w:t xml:space="preserve">les </w:t>
            </w:r>
            <w:r w:rsidR="00BD09BD">
              <w:t>ifas partenaires</w:t>
            </w:r>
          </w:p>
          <w:p w14:paraId="21A2A307" w14:textId="79CA227C" w:rsidR="00C417C4" w:rsidRPr="00C417C4" w:rsidRDefault="00AE13B3" w:rsidP="00FE7006">
            <w:pPr>
              <w:pStyle w:val="Titre2"/>
            </w:pPr>
            <w:r>
              <w:t xml:space="preserve">pour </w:t>
            </w:r>
            <w:r w:rsidR="00186148">
              <w:t xml:space="preserve">une </w:t>
            </w:r>
            <w:r>
              <w:t>insertion facilitée dans l’emploi… et la formation as</w:t>
            </w:r>
          </w:p>
          <w:p w14:paraId="107EFE97" w14:textId="72DBA854" w:rsidR="00DF6085" w:rsidRPr="00DF6085" w:rsidRDefault="00DF6085" w:rsidP="00DF6085">
            <w:pPr>
              <w:shd w:val="clear" w:color="auto" w:fill="FFFFFF"/>
              <w:spacing w:before="300" w:after="300"/>
              <w:rPr>
                <w:rFonts w:eastAsia="Times New Roman" w:cstheme="minorHAnsi"/>
                <w:color w:val="333333"/>
                <w:lang w:eastAsia="fr-FR"/>
              </w:rPr>
            </w:pPr>
            <w:r w:rsidRPr="00DF6085">
              <w:rPr>
                <w:rFonts w:eastAsia="Times New Roman" w:cstheme="minorHAnsi"/>
                <w:color w:val="333333"/>
                <w:lang w:eastAsia="fr-FR"/>
              </w:rPr>
              <w:t xml:space="preserve">Retrouvez sur le site de l’ARS toutes les informations utiles ainsi que l’offre de formation (sous réserve de modification) mise en place en </w:t>
            </w:r>
            <w:r w:rsidR="007B4F75">
              <w:rPr>
                <w:rFonts w:eastAsia="Times New Roman" w:cstheme="minorHAnsi"/>
                <w:color w:val="333333"/>
                <w:lang w:eastAsia="fr-FR"/>
              </w:rPr>
              <w:t>concertation avec</w:t>
            </w:r>
            <w:r w:rsidRPr="00DF6085">
              <w:rPr>
                <w:rFonts w:eastAsia="Times New Roman" w:cstheme="minorHAnsi"/>
                <w:color w:val="333333"/>
                <w:lang w:eastAsia="fr-FR"/>
              </w:rPr>
              <w:t xml:space="preserve"> l’ARS Pays de La Loire</w:t>
            </w:r>
            <w:r w:rsidR="0012138C">
              <w:rPr>
                <w:rFonts w:eastAsia="Times New Roman" w:cstheme="minorHAnsi"/>
                <w:color w:val="333333"/>
                <w:lang w:eastAsia="fr-FR"/>
              </w:rPr>
              <w:t xml:space="preserve"> </w:t>
            </w:r>
            <w:r w:rsidRPr="00DF6085">
              <w:rPr>
                <w:rFonts w:eastAsia="Times New Roman" w:cstheme="minorHAnsi"/>
                <w:color w:val="333333"/>
                <w:lang w:eastAsia="fr-FR"/>
              </w:rPr>
              <w:t xml:space="preserve">: </w:t>
            </w:r>
            <w:hyperlink r:id="rId13" w:history="1">
              <w:r w:rsidR="0012138C" w:rsidRPr="00745556">
                <w:rPr>
                  <w:rStyle w:val="Lienhypertexte"/>
                  <w:rFonts w:cstheme="minorHAnsi"/>
                </w:rPr>
                <w:t>https://www.pays-de-la-loire.ars.sante.fr/formation-en-renfort-des-aides-soignants-et-aes-dans-le-cadre-de-la-campagne-de-recrutement</w:t>
              </w:r>
            </w:hyperlink>
          </w:p>
          <w:p w14:paraId="09DD87A7" w14:textId="59F5D7F6" w:rsidR="00DF6085" w:rsidRPr="00E80423" w:rsidRDefault="00DF6085" w:rsidP="000C15B4">
            <w:r>
              <w:t>Consulter le QR-code</w:t>
            </w:r>
            <w:r w:rsidR="00720EDA">
              <w:t xml:space="preserve"> ci-dessous</w:t>
            </w:r>
            <w:r>
              <w:t xml:space="preserve"> pour accéder directement au calendrier de formation </w:t>
            </w:r>
            <w:r w:rsidRPr="007D12C6">
              <w:t xml:space="preserve">pour le </w:t>
            </w:r>
            <w:r w:rsidR="000C15B4" w:rsidRPr="007D12C6">
              <w:t>1er</w:t>
            </w:r>
            <w:r w:rsidR="00BE40AC" w:rsidRPr="007D12C6">
              <w:t xml:space="preserve"> </w:t>
            </w:r>
            <w:r w:rsidR="000C15B4" w:rsidRPr="007D12C6">
              <w:t>semestre 2024</w:t>
            </w:r>
            <w:r w:rsidR="004A5582" w:rsidRPr="007D12C6">
              <w:t>.</w:t>
            </w:r>
          </w:p>
        </w:tc>
      </w:tr>
      <w:tr w:rsidR="005A1FC5" w:rsidRPr="00E80423" w14:paraId="3B227FC6" w14:textId="77777777" w:rsidTr="00DF6085">
        <w:trPr>
          <w:cantSplit/>
          <w:trHeight w:val="1952"/>
        </w:trPr>
        <w:tc>
          <w:tcPr>
            <w:tcW w:w="11186" w:type="dxa"/>
            <w:gridSpan w:val="5"/>
            <w:vAlign w:val="center"/>
          </w:tcPr>
          <w:p w14:paraId="27F0D689" w14:textId="2B81F772" w:rsidR="00600E8A" w:rsidRDefault="0034300B" w:rsidP="00DF6085">
            <w:r>
              <w:rPr>
                <w:noProof/>
                <w:lang w:eastAsia="fr-FR"/>
              </w:rPr>
              <w:drawing>
                <wp:anchor distT="0" distB="0" distL="114300" distR="114300" simplePos="0" relativeHeight="251703296" behindDoc="0" locked="0" layoutInCell="1" allowOverlap="1" wp14:anchorId="06509F46" wp14:editId="2533F3D3">
                  <wp:simplePos x="0" y="0"/>
                  <wp:positionH relativeFrom="column">
                    <wp:posOffset>2891155</wp:posOffset>
                  </wp:positionH>
                  <wp:positionV relativeFrom="paragraph">
                    <wp:posOffset>142875</wp:posOffset>
                  </wp:positionV>
                  <wp:extent cx="1163320" cy="11633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16332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AE744" w14:textId="1C0CBAAD" w:rsidR="00600E8A" w:rsidRDefault="00600E8A" w:rsidP="00DF6085"/>
          <w:p w14:paraId="57F7C9B7" w14:textId="0FF978BB" w:rsidR="00600E8A" w:rsidRDefault="00600E8A" w:rsidP="00DF6085"/>
          <w:p w14:paraId="6B8ED4C5" w14:textId="77777777" w:rsidR="00600E8A" w:rsidRDefault="00600E8A" w:rsidP="00DF6085"/>
          <w:p w14:paraId="564F4BF9" w14:textId="6B972422" w:rsidR="00DF6085" w:rsidRPr="00DF6085" w:rsidRDefault="00DF6085" w:rsidP="00DF6085"/>
        </w:tc>
      </w:tr>
      <w:tr w:rsidR="00F86647" w:rsidRPr="00E80423" w14:paraId="1709A84D" w14:textId="77777777" w:rsidTr="004A572F">
        <w:trPr>
          <w:trHeight w:val="450"/>
        </w:trPr>
        <w:tc>
          <w:tcPr>
            <w:tcW w:w="9863" w:type="dxa"/>
            <w:gridSpan w:val="3"/>
            <w:vMerge w:val="restart"/>
            <w:vAlign w:val="bottom"/>
          </w:tcPr>
          <w:p w14:paraId="1F5B712B" w14:textId="29029BC2" w:rsidR="00600E8A" w:rsidRDefault="006C798F" w:rsidP="00A50BCD">
            <w:pPr>
              <w:pStyle w:val="Titre1"/>
            </w:pPr>
            <w:r>
              <w:rPr>
                <w:noProof/>
                <w:lang w:eastAsia="fr-FR"/>
              </w:rPr>
              <w:lastRenderedPageBreak/>
              <w:drawing>
                <wp:anchor distT="0" distB="0" distL="114300" distR="114300" simplePos="0" relativeHeight="251735040" behindDoc="0" locked="0" layoutInCell="1" allowOverlap="1" wp14:anchorId="6292210D" wp14:editId="4E112839">
                  <wp:simplePos x="0" y="0"/>
                  <wp:positionH relativeFrom="column">
                    <wp:posOffset>-19050</wp:posOffset>
                  </wp:positionH>
                  <wp:positionV relativeFrom="paragraph">
                    <wp:posOffset>177165</wp:posOffset>
                  </wp:positionV>
                  <wp:extent cx="3378200" cy="227838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a:extLst>
                              <a:ext uri="{28A0092B-C50C-407E-A947-70E740481C1C}">
                                <a14:useLocalDpi xmlns:a14="http://schemas.microsoft.com/office/drawing/2010/main" val="0"/>
                              </a:ext>
                            </a:extLst>
                          </a:blip>
                          <a:stretch>
                            <a:fillRect/>
                          </a:stretch>
                        </pic:blipFill>
                        <pic:spPr>
                          <a:xfrm>
                            <a:off x="0" y="0"/>
                            <a:ext cx="3378200" cy="2278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95413E6" w14:textId="24248B59" w:rsidR="00600E8A" w:rsidRDefault="00600E8A" w:rsidP="00A50BCD">
            <w:pPr>
              <w:pStyle w:val="Titre1"/>
            </w:pPr>
          </w:p>
          <w:p w14:paraId="1B3B8C31" w14:textId="00610702" w:rsidR="00600E8A" w:rsidRDefault="00600E8A" w:rsidP="00A50BCD">
            <w:pPr>
              <w:pStyle w:val="Titre1"/>
            </w:pPr>
          </w:p>
          <w:p w14:paraId="3B8DCD62" w14:textId="77777777" w:rsidR="00600E8A" w:rsidRDefault="00600E8A" w:rsidP="00A50BCD">
            <w:pPr>
              <w:pStyle w:val="Titre1"/>
            </w:pPr>
          </w:p>
          <w:p w14:paraId="6D96F814" w14:textId="77777777" w:rsidR="00600E8A" w:rsidRDefault="00600E8A" w:rsidP="00A50BCD">
            <w:pPr>
              <w:pStyle w:val="Titre1"/>
            </w:pPr>
          </w:p>
          <w:p w14:paraId="358CB37C" w14:textId="4A0CF16E" w:rsidR="00F86647" w:rsidRPr="00E80423" w:rsidRDefault="00CD3381" w:rsidP="00A50BCD">
            <w:pPr>
              <w:pStyle w:val="Titre1"/>
            </w:pPr>
            <w:r>
              <w:t>contacts utiles</w:t>
            </w:r>
          </w:p>
          <w:p w14:paraId="71CE6CBE" w14:textId="496B35AA" w:rsidR="00F86647" w:rsidRPr="00E80423" w:rsidRDefault="00A43C92" w:rsidP="00A50BCD">
            <w:pPr>
              <w:pStyle w:val="Titre2"/>
            </w:pPr>
            <w:r>
              <w:t xml:space="preserve">ifas </w:t>
            </w:r>
            <w:r w:rsidR="00FB3AD9">
              <w:t>ET CORRESPONDANTS PÔLE EMPLOI</w:t>
            </w:r>
          </w:p>
        </w:tc>
        <w:tc>
          <w:tcPr>
            <w:tcW w:w="618" w:type="dxa"/>
            <w:vAlign w:val="center"/>
          </w:tcPr>
          <w:p w14:paraId="172EA6EB" w14:textId="77777777" w:rsidR="00F86647" w:rsidRPr="00E80423" w:rsidRDefault="00F86647" w:rsidP="000871A1">
            <w:pPr>
              <w:pStyle w:val="Sansinterligne"/>
              <w:jc w:val="left"/>
            </w:pPr>
          </w:p>
        </w:tc>
        <w:tc>
          <w:tcPr>
            <w:tcW w:w="705" w:type="dxa"/>
            <w:vAlign w:val="center"/>
          </w:tcPr>
          <w:p w14:paraId="73C63C71" w14:textId="55ABAD35" w:rsidR="00F86647" w:rsidRPr="00E80423" w:rsidRDefault="00F86647" w:rsidP="000871A1">
            <w:pPr>
              <w:pStyle w:val="Sansinterligne"/>
              <w:jc w:val="left"/>
            </w:pPr>
          </w:p>
        </w:tc>
      </w:tr>
      <w:tr w:rsidR="00F86647" w:rsidRPr="00E80423" w14:paraId="73E11DD0" w14:textId="77777777" w:rsidTr="004A572F">
        <w:trPr>
          <w:trHeight w:val="68"/>
        </w:trPr>
        <w:tc>
          <w:tcPr>
            <w:tcW w:w="9863" w:type="dxa"/>
            <w:gridSpan w:val="3"/>
            <w:vMerge/>
            <w:shd w:val="clear" w:color="auto" w:fill="auto"/>
            <w:vAlign w:val="bottom"/>
          </w:tcPr>
          <w:p w14:paraId="688A3F27" w14:textId="77777777" w:rsidR="00F86647" w:rsidRPr="00E80423" w:rsidRDefault="00F86647" w:rsidP="000871A1">
            <w:pPr>
              <w:pStyle w:val="Sansinterligne"/>
              <w:rPr>
                <w:sz w:val="8"/>
              </w:rPr>
            </w:pPr>
          </w:p>
        </w:tc>
        <w:tc>
          <w:tcPr>
            <w:tcW w:w="618" w:type="dxa"/>
            <w:vAlign w:val="bottom"/>
          </w:tcPr>
          <w:p w14:paraId="1AA5A951" w14:textId="77777777" w:rsidR="00F86647" w:rsidRPr="00E80423" w:rsidRDefault="00F86647" w:rsidP="000871A1">
            <w:pPr>
              <w:pStyle w:val="Sansinterligne"/>
              <w:rPr>
                <w:sz w:val="8"/>
              </w:rPr>
            </w:pPr>
          </w:p>
        </w:tc>
        <w:tc>
          <w:tcPr>
            <w:tcW w:w="705" w:type="dxa"/>
            <w:shd w:val="clear" w:color="auto" w:fill="000000" w:themeFill="text1"/>
            <w:vAlign w:val="bottom"/>
          </w:tcPr>
          <w:p w14:paraId="605D3C59" w14:textId="77777777" w:rsidR="00F86647" w:rsidRPr="00E80423" w:rsidRDefault="00F86647" w:rsidP="000871A1">
            <w:pPr>
              <w:pStyle w:val="Sansinterligne"/>
              <w:rPr>
                <w:sz w:val="8"/>
              </w:rPr>
            </w:pPr>
          </w:p>
        </w:tc>
      </w:tr>
      <w:tr w:rsidR="00F86647" w:rsidRPr="00E80423" w14:paraId="0A580931" w14:textId="77777777" w:rsidTr="004A572F">
        <w:trPr>
          <w:trHeight w:val="621"/>
        </w:trPr>
        <w:tc>
          <w:tcPr>
            <w:tcW w:w="9863" w:type="dxa"/>
            <w:gridSpan w:val="3"/>
            <w:vMerge/>
            <w:vAlign w:val="bottom"/>
          </w:tcPr>
          <w:p w14:paraId="1E419B97" w14:textId="77777777" w:rsidR="00F86647" w:rsidRPr="00E80423" w:rsidRDefault="00F86647" w:rsidP="000871A1"/>
        </w:tc>
        <w:tc>
          <w:tcPr>
            <w:tcW w:w="618" w:type="dxa"/>
            <w:vAlign w:val="bottom"/>
          </w:tcPr>
          <w:p w14:paraId="55FAC067" w14:textId="1409C65A" w:rsidR="00F86647" w:rsidRPr="00E80423" w:rsidRDefault="00600E8A" w:rsidP="000871A1">
            <w:r>
              <w:rPr>
                <w:noProof/>
                <w:lang w:eastAsia="fr-FR"/>
              </w:rPr>
              <mc:AlternateContent>
                <mc:Choice Requires="wps">
                  <w:drawing>
                    <wp:anchor distT="0" distB="0" distL="114300" distR="114300" simplePos="0" relativeHeight="251700224" behindDoc="0" locked="0" layoutInCell="1" allowOverlap="1" wp14:anchorId="5BFB81F0" wp14:editId="1DE83400">
                      <wp:simplePos x="0" y="0"/>
                      <wp:positionH relativeFrom="column">
                        <wp:posOffset>-775970</wp:posOffset>
                      </wp:positionH>
                      <wp:positionV relativeFrom="paragraph">
                        <wp:posOffset>-2343785</wp:posOffset>
                      </wp:positionV>
                      <wp:extent cx="1358900" cy="1249045"/>
                      <wp:effectExtent l="0" t="0" r="0" b="0"/>
                      <wp:wrapNone/>
                      <wp:docPr id="32" name="Hexagone 90"/>
                      <wp:cNvGraphicFramePr/>
                      <a:graphic xmlns:a="http://schemas.openxmlformats.org/drawingml/2006/main">
                        <a:graphicData uri="http://schemas.microsoft.com/office/word/2010/wordprocessingShape">
                          <wps:wsp>
                            <wps:cNvSpPr/>
                            <wps:spPr>
                              <a:xfrm>
                                <a:off x="0" y="0"/>
                                <a:ext cx="1358900" cy="1249045"/>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418204" id="Hexagone 90" o:spid="_x0000_s1026" type="#_x0000_t9" style="position:absolute;margin-left:-61.1pt;margin-top:-184.55pt;width:107pt;height:9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" adj="4963" filled="f" strokecolor="white [3212]" strokeweight="1pt"/>
                  </w:pict>
                </mc:Fallback>
              </mc:AlternateContent>
            </w:r>
            <w:r>
              <w:rPr>
                <w:noProof/>
                <w:lang w:eastAsia="fr-FR"/>
              </w:rPr>
              <mc:AlternateContent>
                <mc:Choice Requires="wps">
                  <w:drawing>
                    <wp:anchor distT="0" distB="0" distL="114300" distR="114300" simplePos="0" relativeHeight="251699200" behindDoc="0" locked="0" layoutInCell="1" allowOverlap="1" wp14:anchorId="57E5EA61" wp14:editId="0771433C">
                      <wp:simplePos x="0" y="0"/>
                      <wp:positionH relativeFrom="column">
                        <wp:posOffset>-621665</wp:posOffset>
                      </wp:positionH>
                      <wp:positionV relativeFrom="paragraph">
                        <wp:posOffset>-2405380</wp:posOffset>
                      </wp:positionV>
                      <wp:extent cx="1359535" cy="1249045"/>
                      <wp:effectExtent l="0" t="0" r="0" b="0"/>
                      <wp:wrapNone/>
                      <wp:docPr id="31" name="Hexagone 89"/>
                      <wp:cNvGraphicFramePr/>
                      <a:graphic xmlns:a="http://schemas.openxmlformats.org/drawingml/2006/main">
                        <a:graphicData uri="http://schemas.microsoft.com/office/word/2010/wordprocessingShape">
                          <wps:wsp>
                            <wps:cNvSpPr/>
                            <wps:spPr>
                              <a:xfrm>
                                <a:off x="0" y="0"/>
                                <a:ext cx="1359535" cy="1249045"/>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F6B97A" id="Hexagone 89" o:spid="_x0000_s1026" type="#_x0000_t9" style="position:absolute;margin-left:-48.95pt;margin-top:-189.4pt;width:107.05pt;height:9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" adj="4961" fillcolor="#297fd5 [3206]" stroked="f" strokeweight="1pt">
                      <v:fill opacity="32896f"/>
                    </v:shape>
                  </w:pict>
                </mc:Fallback>
              </mc:AlternateContent>
            </w:r>
          </w:p>
        </w:tc>
        <w:tc>
          <w:tcPr>
            <w:tcW w:w="705" w:type="dxa"/>
            <w:vAlign w:val="bottom"/>
          </w:tcPr>
          <w:p w14:paraId="0FB41360" w14:textId="77777777" w:rsidR="00F86647" w:rsidRPr="00E80423" w:rsidRDefault="00F86647" w:rsidP="000871A1"/>
        </w:tc>
      </w:tr>
      <w:tr w:rsidR="00F86647" w:rsidRPr="00E80423" w14:paraId="38D17565" w14:textId="77777777" w:rsidTr="004A572F">
        <w:trPr>
          <w:trHeight w:val="4176"/>
        </w:trPr>
        <w:tc>
          <w:tcPr>
            <w:tcW w:w="11186" w:type="dxa"/>
            <w:gridSpan w:val="5"/>
          </w:tcPr>
          <w:tbl>
            <w:tblPr>
              <w:tblStyle w:val="Grilledetableauclaire"/>
              <w:tblW w:w="0" w:type="auto"/>
              <w:tblLayout w:type="fixed"/>
              <w:tblLook w:val="04A0" w:firstRow="1" w:lastRow="0" w:firstColumn="1" w:lastColumn="0" w:noHBand="0" w:noVBand="1"/>
            </w:tblPr>
            <w:tblGrid>
              <w:gridCol w:w="3648"/>
              <w:gridCol w:w="3649"/>
              <w:gridCol w:w="3649"/>
            </w:tblGrid>
            <w:tr w:rsidR="00B66746" w:rsidRPr="008D000B" w14:paraId="0E9A7AA1" w14:textId="77777777" w:rsidTr="007B4F75">
              <w:tc>
                <w:tcPr>
                  <w:tcW w:w="3648" w:type="dxa"/>
                  <w:vMerge w:val="restart"/>
                </w:tcPr>
                <w:p w14:paraId="1E2993CE" w14:textId="77777777" w:rsidR="00B66746" w:rsidRPr="007D12C6" w:rsidRDefault="00B66746" w:rsidP="00B66746">
                  <w:r w:rsidRPr="007D12C6">
                    <w:t>Département 53</w:t>
                  </w:r>
                </w:p>
              </w:tc>
              <w:tc>
                <w:tcPr>
                  <w:tcW w:w="3649" w:type="dxa"/>
                </w:tcPr>
                <w:p w14:paraId="3C180B38" w14:textId="77777777" w:rsidR="00B66746" w:rsidRPr="007D12C6" w:rsidRDefault="00B66746" w:rsidP="00B66746">
                  <w:r w:rsidRPr="007D12C6">
                    <w:t>IFAS CH Mayenne</w:t>
                  </w:r>
                </w:p>
              </w:tc>
              <w:tc>
                <w:tcPr>
                  <w:tcW w:w="3649" w:type="dxa"/>
                </w:tcPr>
                <w:p w14:paraId="017344D4" w14:textId="77777777" w:rsidR="00B66746" w:rsidRDefault="00B66746" w:rsidP="00B66746">
                  <w:r>
                    <w:t>02 43 08 22 26</w:t>
                  </w:r>
                </w:p>
                <w:p w14:paraId="3E24388E" w14:textId="6FBDC33F" w:rsidR="00B66746" w:rsidRPr="008D000B" w:rsidRDefault="00E658AB" w:rsidP="00B66746">
                  <w:r w:rsidRPr="00E658AB">
                    <w:rPr>
                      <w:rFonts w:cstheme="minorHAnsi"/>
                    </w:rPr>
                    <w:t>direction-ifsi-ifas@ch-mayenne.fr</w:t>
                  </w:r>
                </w:p>
              </w:tc>
            </w:tr>
            <w:tr w:rsidR="00B66746" w:rsidRPr="008D000B" w14:paraId="052830C0" w14:textId="77777777" w:rsidTr="007B4F75">
              <w:tc>
                <w:tcPr>
                  <w:tcW w:w="3648" w:type="dxa"/>
                  <w:vMerge/>
                </w:tcPr>
                <w:p w14:paraId="575F25AA" w14:textId="77777777" w:rsidR="00B66746" w:rsidRPr="007D12C6" w:rsidRDefault="00B66746" w:rsidP="00B66746"/>
              </w:tc>
              <w:tc>
                <w:tcPr>
                  <w:tcW w:w="3649" w:type="dxa"/>
                </w:tcPr>
                <w:p w14:paraId="7834C6EB" w14:textId="77777777" w:rsidR="00B66746" w:rsidRPr="007D12C6" w:rsidRDefault="00B66746" w:rsidP="00B66746">
                  <w:r w:rsidRPr="007D12C6">
                    <w:t>IFAS IFSO Laval</w:t>
                  </w:r>
                </w:p>
              </w:tc>
              <w:tc>
                <w:tcPr>
                  <w:tcW w:w="3649" w:type="dxa"/>
                </w:tcPr>
                <w:p w14:paraId="1BC00F3F" w14:textId="77777777" w:rsidR="00B66746" w:rsidRPr="008D000B" w:rsidRDefault="00B66746" w:rsidP="00B66746">
                  <w:pPr>
                    <w:rPr>
                      <w:rFonts w:cstheme="minorHAnsi"/>
                    </w:rPr>
                  </w:pPr>
                  <w:r w:rsidRPr="008D000B">
                    <w:rPr>
                      <w:rFonts w:cstheme="minorHAnsi"/>
                    </w:rPr>
                    <w:t>02 43 69 59 05</w:t>
                  </w:r>
                </w:p>
                <w:p w14:paraId="3215B0B0" w14:textId="77777777" w:rsidR="00B66746" w:rsidRPr="008D000B" w:rsidRDefault="00B66746" w:rsidP="00B66746">
                  <w:pPr>
                    <w:rPr>
                      <w:rFonts w:cstheme="minorHAnsi"/>
                    </w:rPr>
                  </w:pPr>
                  <w:r w:rsidRPr="008D000B">
                    <w:rPr>
                      <w:rFonts w:cstheme="minorHAnsi"/>
                    </w:rPr>
                    <w:t>ifaslaval@ifso-asso.org</w:t>
                  </w:r>
                </w:p>
              </w:tc>
            </w:tr>
            <w:tr w:rsidR="00E658AB" w:rsidRPr="008D000B" w14:paraId="3F287736" w14:textId="77777777" w:rsidTr="007B4F75">
              <w:tc>
                <w:tcPr>
                  <w:tcW w:w="3648" w:type="dxa"/>
                  <w:vMerge/>
                </w:tcPr>
                <w:p w14:paraId="7EE537B5" w14:textId="77777777" w:rsidR="00E658AB" w:rsidRPr="007D12C6" w:rsidRDefault="00E658AB" w:rsidP="00E658AB"/>
              </w:tc>
              <w:tc>
                <w:tcPr>
                  <w:tcW w:w="3649" w:type="dxa"/>
                </w:tcPr>
                <w:p w14:paraId="3A972A2B" w14:textId="7B61E839" w:rsidR="00E658AB" w:rsidRPr="007D12C6" w:rsidRDefault="00E658AB" w:rsidP="00E658AB">
                  <w:r w:rsidRPr="007D12C6">
                    <w:t>IFAS Haut Anjou</w:t>
                  </w:r>
                </w:p>
              </w:tc>
              <w:tc>
                <w:tcPr>
                  <w:tcW w:w="3649" w:type="dxa"/>
                </w:tcPr>
                <w:p w14:paraId="70073979" w14:textId="77777777" w:rsidR="00E658AB" w:rsidRPr="00E658AB" w:rsidRDefault="00E658AB" w:rsidP="00E658AB">
                  <w:pPr>
                    <w:rPr>
                      <w:rFonts w:cstheme="minorHAnsi"/>
                    </w:rPr>
                  </w:pPr>
                  <w:r w:rsidRPr="00E658AB">
                    <w:rPr>
                      <w:rFonts w:cstheme="minorHAnsi"/>
                    </w:rPr>
                    <w:t xml:space="preserve">02 43 06 37 25 </w:t>
                  </w:r>
                </w:p>
                <w:p w14:paraId="54398ECF" w14:textId="6034B91D" w:rsidR="00E658AB" w:rsidRPr="00E658AB" w:rsidRDefault="00E658AB" w:rsidP="00E658AB">
                  <w:pPr>
                    <w:jc w:val="left"/>
                    <w:rPr>
                      <w:rFonts w:cstheme="minorHAnsi"/>
                    </w:rPr>
                  </w:pPr>
                  <w:r w:rsidRPr="00E658AB">
                    <w:rPr>
                      <w:rFonts w:cstheme="minorHAnsi"/>
                    </w:rPr>
                    <w:t>Ifas-sec@ch-hautanjou.fr</w:t>
                  </w:r>
                </w:p>
              </w:tc>
            </w:tr>
            <w:tr w:rsidR="00E658AB" w:rsidRPr="008D000B" w14:paraId="382DE851" w14:textId="77777777" w:rsidTr="007B4F75">
              <w:tc>
                <w:tcPr>
                  <w:tcW w:w="3648" w:type="dxa"/>
                  <w:vMerge/>
                </w:tcPr>
                <w:p w14:paraId="71E2DCEF" w14:textId="77777777" w:rsidR="00E658AB" w:rsidRPr="008D000B" w:rsidRDefault="00E658AB" w:rsidP="00E658AB"/>
              </w:tc>
              <w:tc>
                <w:tcPr>
                  <w:tcW w:w="3649" w:type="dxa"/>
                </w:tcPr>
                <w:p w14:paraId="2742BCF4" w14:textId="77777777" w:rsidR="00E658AB" w:rsidRPr="008D000B" w:rsidRDefault="00E658AB" w:rsidP="00E658AB">
                  <w:r w:rsidRPr="008D000B">
                    <w:t>IFAS CH Laval</w:t>
                  </w:r>
                </w:p>
              </w:tc>
              <w:tc>
                <w:tcPr>
                  <w:tcW w:w="3649" w:type="dxa"/>
                </w:tcPr>
                <w:p w14:paraId="4657A77E" w14:textId="77777777" w:rsidR="00E658AB" w:rsidRPr="008D000B" w:rsidRDefault="00E658AB" w:rsidP="00E658AB">
                  <w:pPr>
                    <w:rPr>
                      <w:rFonts w:cstheme="minorHAnsi"/>
                    </w:rPr>
                  </w:pPr>
                  <w:r w:rsidRPr="008D000B">
                    <w:rPr>
                      <w:rFonts w:cstheme="minorHAnsi"/>
                    </w:rPr>
                    <w:t>02 43 91 65 01</w:t>
                  </w:r>
                </w:p>
                <w:p w14:paraId="2BC17839" w14:textId="0746315C" w:rsidR="00E658AB" w:rsidRPr="008D000B" w:rsidRDefault="00E658AB" w:rsidP="00E658AB">
                  <w:pPr>
                    <w:rPr>
                      <w:rFonts w:cstheme="minorHAnsi"/>
                    </w:rPr>
                  </w:pPr>
                  <w:r w:rsidRPr="00E37AC9">
                    <w:rPr>
                      <w:rFonts w:cstheme="minorHAnsi"/>
                    </w:rPr>
                    <w:t>Instituts.FormationContinue@chlaval.fr</w:t>
                  </w:r>
                </w:p>
              </w:tc>
            </w:tr>
            <w:tr w:rsidR="00E658AB" w:rsidRPr="008D000B" w14:paraId="2EC39EB2" w14:textId="77777777" w:rsidTr="007B4F75">
              <w:tc>
                <w:tcPr>
                  <w:tcW w:w="3648" w:type="dxa"/>
                  <w:vMerge w:val="restart"/>
                </w:tcPr>
                <w:p w14:paraId="7A5BC836" w14:textId="77777777" w:rsidR="00E658AB" w:rsidRPr="008D000B" w:rsidRDefault="00E658AB" w:rsidP="00E658AB">
                  <w:r w:rsidRPr="008D000B">
                    <w:t>Département 85</w:t>
                  </w:r>
                </w:p>
              </w:tc>
              <w:tc>
                <w:tcPr>
                  <w:tcW w:w="3649" w:type="dxa"/>
                </w:tcPr>
                <w:p w14:paraId="2E1CB7BB" w14:textId="19D689D8" w:rsidR="00E658AB" w:rsidRPr="008D000B" w:rsidRDefault="00E658AB" w:rsidP="00033F42">
                  <w:r w:rsidRPr="008D000B">
                    <w:t>IFAS CHD La Roche</w:t>
                  </w:r>
                  <w:r w:rsidR="00033F42">
                    <w:t>-</w:t>
                  </w:r>
                  <w:r w:rsidRPr="008D000B">
                    <w:t>sur</w:t>
                  </w:r>
                  <w:r w:rsidR="00033F42">
                    <w:t>-</w:t>
                  </w:r>
                  <w:r w:rsidRPr="008D000B">
                    <w:t>Yon</w:t>
                  </w:r>
                </w:p>
              </w:tc>
              <w:tc>
                <w:tcPr>
                  <w:tcW w:w="3649" w:type="dxa"/>
                </w:tcPr>
                <w:p w14:paraId="1EC13B01" w14:textId="77777777" w:rsidR="00E658AB" w:rsidRPr="008D000B" w:rsidRDefault="00E658AB" w:rsidP="00E658AB">
                  <w:pPr>
                    <w:rPr>
                      <w:rFonts w:cstheme="minorHAnsi"/>
                    </w:rPr>
                  </w:pPr>
                  <w:r w:rsidRPr="008D000B">
                    <w:rPr>
                      <w:rFonts w:cstheme="minorHAnsi"/>
                    </w:rPr>
                    <w:t xml:space="preserve">02 51 36 62 07 </w:t>
                  </w:r>
                </w:p>
                <w:p w14:paraId="7601666F" w14:textId="77777777" w:rsidR="00E658AB" w:rsidRPr="008D000B" w:rsidRDefault="007B4F75" w:rsidP="00E658AB">
                  <w:hyperlink r:id="rId16" w:history="1">
                    <w:r w:rsidR="00E658AB" w:rsidRPr="008D000B">
                      <w:rPr>
                        <w:rStyle w:val="Lienhypertexte"/>
                        <w:rFonts w:cstheme="minorHAnsi"/>
                        <w:color w:val="auto"/>
                        <w:u w:val="none"/>
                      </w:rPr>
                      <w:t>ifsi@ifps-vendee.fr</w:t>
                    </w:r>
                  </w:hyperlink>
                </w:p>
              </w:tc>
            </w:tr>
            <w:tr w:rsidR="00E658AB" w:rsidRPr="008D000B" w14:paraId="399F313A" w14:textId="77777777" w:rsidTr="007B4F75">
              <w:tc>
                <w:tcPr>
                  <w:tcW w:w="3648" w:type="dxa"/>
                  <w:vMerge/>
                </w:tcPr>
                <w:p w14:paraId="567F9CFC" w14:textId="77777777" w:rsidR="00E658AB" w:rsidRPr="008D000B" w:rsidRDefault="00E658AB" w:rsidP="00E658AB"/>
              </w:tc>
              <w:tc>
                <w:tcPr>
                  <w:tcW w:w="3649" w:type="dxa"/>
                </w:tcPr>
                <w:p w14:paraId="78B64902" w14:textId="37646C30" w:rsidR="00E658AB" w:rsidRPr="008D000B" w:rsidRDefault="00E658AB" w:rsidP="00E658AB">
                  <w:r>
                    <w:t>IFAS du GRETA-CFA de Vendée</w:t>
                  </w:r>
                </w:p>
              </w:tc>
              <w:tc>
                <w:tcPr>
                  <w:tcW w:w="3649" w:type="dxa"/>
                </w:tcPr>
                <w:p w14:paraId="75D286ED" w14:textId="4DAED035" w:rsidR="00E658AB" w:rsidRPr="003E773F" w:rsidRDefault="00E658AB" w:rsidP="00E658AB">
                  <w:pPr>
                    <w:rPr>
                      <w:rFonts w:cstheme="minorHAnsi"/>
                    </w:rPr>
                  </w:pPr>
                  <w:r w:rsidRPr="00723589">
                    <w:rPr>
                      <w:rFonts w:cstheme="minorHAnsi"/>
                    </w:rPr>
                    <w:t>02 51 93 41 61</w:t>
                  </w:r>
                </w:p>
                <w:p w14:paraId="041BCD4A" w14:textId="696365E4" w:rsidR="00E658AB" w:rsidRPr="00715465" w:rsidRDefault="007B4F75" w:rsidP="00E658AB">
                  <w:pPr>
                    <w:rPr>
                      <w:rFonts w:cstheme="minorHAnsi"/>
                    </w:rPr>
                  </w:pPr>
                  <w:hyperlink r:id="rId17" w:history="1">
                    <w:r w:rsidR="00E658AB" w:rsidRPr="003E773F">
                      <w:rPr>
                        <w:rStyle w:val="Lienhypertexte"/>
                        <w:rFonts w:cstheme="minorHAnsi"/>
                        <w:color w:val="auto"/>
                        <w:u w:val="none"/>
                      </w:rPr>
                      <w:t>ifas.0850146x@ac-nantes.fr</w:t>
                    </w:r>
                  </w:hyperlink>
                </w:p>
              </w:tc>
            </w:tr>
            <w:tr w:rsidR="00E658AB" w:rsidRPr="008D000B" w14:paraId="587A299F" w14:textId="77777777" w:rsidTr="007B4F75">
              <w:trPr>
                <w:trHeight w:val="277"/>
              </w:trPr>
              <w:tc>
                <w:tcPr>
                  <w:tcW w:w="3648" w:type="dxa"/>
                  <w:vMerge w:val="restart"/>
                </w:tcPr>
                <w:p w14:paraId="21ABDB92" w14:textId="77777777" w:rsidR="00E658AB" w:rsidRPr="008D000B" w:rsidRDefault="00E658AB" w:rsidP="00E658AB">
                  <w:r w:rsidRPr="008D000B">
                    <w:t>Département 72</w:t>
                  </w:r>
                </w:p>
              </w:tc>
              <w:tc>
                <w:tcPr>
                  <w:tcW w:w="3649" w:type="dxa"/>
                  <w:shd w:val="clear" w:color="auto" w:fill="auto"/>
                </w:tcPr>
                <w:p w14:paraId="59133FC3" w14:textId="77777777" w:rsidR="00E658AB" w:rsidRPr="008D000B" w:rsidRDefault="00E658AB" w:rsidP="00E658AB">
                  <w:r w:rsidRPr="008D000B">
                    <w:t xml:space="preserve">IFAS CH Le Mans </w:t>
                  </w:r>
                </w:p>
              </w:tc>
              <w:tc>
                <w:tcPr>
                  <w:tcW w:w="3649" w:type="dxa"/>
                  <w:shd w:val="clear" w:color="auto" w:fill="auto"/>
                </w:tcPr>
                <w:p w14:paraId="5281FFDE" w14:textId="77777777" w:rsidR="00E658AB" w:rsidRDefault="00E658AB" w:rsidP="00E658AB">
                  <w:r>
                    <w:t>02 43 43 28 14</w:t>
                  </w:r>
                </w:p>
                <w:p w14:paraId="6041D44B" w14:textId="77777777" w:rsidR="00E658AB" w:rsidRPr="008D000B" w:rsidRDefault="00E658AB" w:rsidP="00E658AB">
                  <w:r>
                    <w:t>ifas@ch-lemans.fr</w:t>
                  </w:r>
                </w:p>
              </w:tc>
            </w:tr>
            <w:tr w:rsidR="00E658AB" w:rsidRPr="008D000B" w14:paraId="4EBDE439" w14:textId="77777777" w:rsidTr="007B4F75">
              <w:trPr>
                <w:trHeight w:val="276"/>
              </w:trPr>
              <w:tc>
                <w:tcPr>
                  <w:tcW w:w="3648" w:type="dxa"/>
                  <w:vMerge/>
                </w:tcPr>
                <w:p w14:paraId="619B9393" w14:textId="77777777" w:rsidR="00E658AB" w:rsidRPr="008D000B" w:rsidRDefault="00E658AB" w:rsidP="00E658AB"/>
              </w:tc>
              <w:tc>
                <w:tcPr>
                  <w:tcW w:w="3649" w:type="dxa"/>
                  <w:shd w:val="clear" w:color="auto" w:fill="auto"/>
                </w:tcPr>
                <w:p w14:paraId="28794DF0" w14:textId="77777777" w:rsidR="00E658AB" w:rsidRPr="008D000B" w:rsidRDefault="00E658AB" w:rsidP="00E658AB">
                  <w:r>
                    <w:t>IFAS PSSL</w:t>
                  </w:r>
                </w:p>
              </w:tc>
              <w:tc>
                <w:tcPr>
                  <w:tcW w:w="3649" w:type="dxa"/>
                  <w:shd w:val="clear" w:color="auto" w:fill="auto"/>
                </w:tcPr>
                <w:p w14:paraId="50AFBA5E" w14:textId="77777777" w:rsidR="00E658AB" w:rsidRDefault="00E658AB" w:rsidP="00E658AB">
                  <w:r>
                    <w:t>02 44 71 34 43</w:t>
                  </w:r>
                </w:p>
                <w:p w14:paraId="008D7B40" w14:textId="77777777" w:rsidR="00E658AB" w:rsidRDefault="00E658AB" w:rsidP="00E658AB">
                  <w:r>
                    <w:t>ifsi@pole-pssl.fr</w:t>
                  </w:r>
                </w:p>
              </w:tc>
            </w:tr>
            <w:tr w:rsidR="00E658AB" w:rsidRPr="008D000B" w14:paraId="0B03AB14" w14:textId="77777777" w:rsidTr="007B4F75">
              <w:tc>
                <w:tcPr>
                  <w:tcW w:w="3648" w:type="dxa"/>
                  <w:vMerge w:val="restart"/>
                </w:tcPr>
                <w:p w14:paraId="65E92B5C" w14:textId="77777777" w:rsidR="00E658AB" w:rsidRPr="008D000B" w:rsidRDefault="00E658AB" w:rsidP="00E658AB">
                  <w:r w:rsidRPr="008D000B">
                    <w:t>Département 49</w:t>
                  </w:r>
                </w:p>
              </w:tc>
              <w:tc>
                <w:tcPr>
                  <w:tcW w:w="3649" w:type="dxa"/>
                  <w:shd w:val="clear" w:color="auto" w:fill="auto"/>
                </w:tcPr>
                <w:p w14:paraId="3D3146C2" w14:textId="77777777" w:rsidR="00E658AB" w:rsidRPr="008D000B" w:rsidRDefault="00E658AB" w:rsidP="00E658AB">
                  <w:r w:rsidRPr="008D000B">
                    <w:t xml:space="preserve">IFAS CHU Angers </w:t>
                  </w:r>
                </w:p>
              </w:tc>
              <w:tc>
                <w:tcPr>
                  <w:tcW w:w="3649" w:type="dxa"/>
                  <w:shd w:val="clear" w:color="auto" w:fill="auto"/>
                </w:tcPr>
                <w:p w14:paraId="26744E41" w14:textId="77777777" w:rsidR="00E658AB" w:rsidRPr="004128F9" w:rsidRDefault="00E658AB" w:rsidP="00E658AB">
                  <w:pPr>
                    <w:pStyle w:val="NormalWeb"/>
                    <w:shd w:val="clear" w:color="auto" w:fill="FFFFFF" w:themeFill="background1"/>
                    <w:tabs>
                      <w:tab w:val="right" w:pos="3433"/>
                    </w:tabs>
                    <w:rPr>
                      <w:rFonts w:asciiTheme="minorHAnsi" w:hAnsiTheme="minorHAnsi" w:cstheme="minorHAnsi"/>
                      <w:sz w:val="20"/>
                      <w:szCs w:val="20"/>
                    </w:rPr>
                  </w:pPr>
                  <w:r w:rsidRPr="004128F9">
                    <w:rPr>
                      <w:rFonts w:asciiTheme="minorHAnsi" w:hAnsiTheme="minorHAnsi" w:cstheme="minorHAnsi"/>
                      <w:sz w:val="20"/>
                      <w:szCs w:val="20"/>
                    </w:rPr>
                    <w:t>02 41 35 36 08</w:t>
                  </w:r>
                  <w:r>
                    <w:rPr>
                      <w:rFonts w:asciiTheme="minorHAnsi" w:hAnsiTheme="minorHAnsi" w:cstheme="minorHAnsi"/>
                      <w:sz w:val="20"/>
                      <w:szCs w:val="20"/>
                    </w:rPr>
                    <w:tab/>
                  </w:r>
                </w:p>
                <w:p w14:paraId="56EADBEB" w14:textId="77777777" w:rsidR="00E658AB" w:rsidRPr="008D000B" w:rsidRDefault="00E658AB" w:rsidP="00E658AB">
                  <w:r w:rsidRPr="004128F9">
                    <w:rPr>
                      <w:rFonts w:cstheme="minorHAnsi"/>
                    </w:rPr>
                    <w:t>DIEF-FormationContinue@chu-angers.fr</w:t>
                  </w:r>
                </w:p>
              </w:tc>
            </w:tr>
            <w:tr w:rsidR="00E658AB" w:rsidRPr="008D000B" w14:paraId="55FED46E" w14:textId="77777777" w:rsidTr="007B4F75">
              <w:tc>
                <w:tcPr>
                  <w:tcW w:w="3648" w:type="dxa"/>
                  <w:vMerge/>
                </w:tcPr>
                <w:p w14:paraId="26C6D68A" w14:textId="77777777" w:rsidR="00E658AB" w:rsidRPr="008D000B" w:rsidRDefault="00E658AB" w:rsidP="00E658AB"/>
              </w:tc>
              <w:tc>
                <w:tcPr>
                  <w:tcW w:w="3649" w:type="dxa"/>
                  <w:shd w:val="clear" w:color="auto" w:fill="auto"/>
                </w:tcPr>
                <w:p w14:paraId="35212F6B" w14:textId="77777777" w:rsidR="00E658AB" w:rsidRPr="008D000B" w:rsidRDefault="00E658AB" w:rsidP="00E658AB">
                  <w:r w:rsidRPr="008D000B">
                    <w:t>IFAS IFSO Angers</w:t>
                  </w:r>
                </w:p>
              </w:tc>
              <w:tc>
                <w:tcPr>
                  <w:tcW w:w="3649" w:type="dxa"/>
                  <w:shd w:val="clear" w:color="auto" w:fill="auto"/>
                </w:tcPr>
                <w:p w14:paraId="5524FA0E" w14:textId="77777777" w:rsidR="00E658AB" w:rsidRPr="008D000B" w:rsidRDefault="00E658AB" w:rsidP="00E658AB">
                  <w:pPr>
                    <w:pStyle w:val="NormalWeb"/>
                    <w:shd w:val="clear" w:color="auto" w:fill="FFFFFF"/>
                    <w:rPr>
                      <w:rFonts w:asciiTheme="minorHAnsi" w:hAnsiTheme="minorHAnsi" w:cstheme="minorHAnsi"/>
                    </w:rPr>
                  </w:pPr>
                  <w:r w:rsidRPr="008D000B">
                    <w:rPr>
                      <w:rFonts w:asciiTheme="minorHAnsi" w:hAnsiTheme="minorHAnsi" w:cstheme="minorHAnsi"/>
                    </w:rPr>
                    <w:t>02 41 72 17 17</w:t>
                  </w:r>
                </w:p>
                <w:p w14:paraId="0699D14B" w14:textId="77777777" w:rsidR="00E658AB" w:rsidRPr="008D000B" w:rsidRDefault="00E658AB" w:rsidP="00E658AB">
                  <w:r w:rsidRPr="008D000B">
                    <w:t>ifasangers@ifso-asso.org</w:t>
                  </w:r>
                </w:p>
              </w:tc>
            </w:tr>
            <w:tr w:rsidR="00E658AB" w:rsidRPr="008D000B" w14:paraId="4058ACF3" w14:textId="77777777" w:rsidTr="007B4F75">
              <w:tc>
                <w:tcPr>
                  <w:tcW w:w="3648" w:type="dxa"/>
                  <w:vMerge/>
                </w:tcPr>
                <w:p w14:paraId="2C2863EB" w14:textId="77777777" w:rsidR="00E658AB" w:rsidRPr="008D000B" w:rsidRDefault="00E658AB" w:rsidP="00E658AB"/>
              </w:tc>
              <w:tc>
                <w:tcPr>
                  <w:tcW w:w="3649" w:type="dxa"/>
                  <w:shd w:val="clear" w:color="auto" w:fill="auto"/>
                </w:tcPr>
                <w:p w14:paraId="248DEDB0" w14:textId="77777777" w:rsidR="00E658AB" w:rsidRPr="008D000B" w:rsidRDefault="00E658AB" w:rsidP="00E658AB">
                  <w:r w:rsidRPr="008D000B">
                    <w:t>IFAS Lycée Julien Gracq Beaupréau</w:t>
                  </w:r>
                </w:p>
              </w:tc>
              <w:tc>
                <w:tcPr>
                  <w:tcW w:w="3649" w:type="dxa"/>
                  <w:shd w:val="clear" w:color="auto" w:fill="auto"/>
                </w:tcPr>
                <w:p w14:paraId="73E43F11" w14:textId="7F86937A" w:rsidR="00E658AB" w:rsidRPr="008D000B" w:rsidRDefault="00E658AB" w:rsidP="00E658AB">
                  <w:r w:rsidRPr="008D000B">
                    <w:t xml:space="preserve">02 41 49 </w:t>
                  </w:r>
                  <w:r w:rsidR="005734A8">
                    <w:t>66 57</w:t>
                  </w:r>
                </w:p>
                <w:p w14:paraId="16546FFB" w14:textId="170B3E06" w:rsidR="00E658AB" w:rsidRPr="00E658AB" w:rsidRDefault="007B4F75" w:rsidP="005734A8">
                  <w:pPr>
                    <w:jc w:val="left"/>
                  </w:pPr>
                  <w:hyperlink r:id="rId18" w:history="1">
                    <w:r w:rsidR="00E658AB" w:rsidRPr="00E658AB">
                      <w:rPr>
                        <w:rStyle w:val="Lienhypertexte"/>
                        <w:color w:val="auto"/>
                        <w:u w:val="none"/>
                      </w:rPr>
                      <w:t>ifsi@ch-cholet.fr</w:t>
                    </w:r>
                  </w:hyperlink>
                </w:p>
              </w:tc>
            </w:tr>
            <w:tr w:rsidR="00E658AB" w:rsidRPr="008D000B" w14:paraId="3F01FCDC" w14:textId="77777777" w:rsidTr="007B4F75">
              <w:tc>
                <w:tcPr>
                  <w:tcW w:w="3648" w:type="dxa"/>
                  <w:vMerge w:val="restart"/>
                </w:tcPr>
                <w:p w14:paraId="24EFCC08" w14:textId="77777777" w:rsidR="00E658AB" w:rsidRPr="00E658AB" w:rsidRDefault="00E658AB" w:rsidP="00E658AB">
                  <w:r w:rsidRPr="00E658AB">
                    <w:t>Département 44</w:t>
                  </w:r>
                </w:p>
              </w:tc>
              <w:tc>
                <w:tcPr>
                  <w:tcW w:w="3649" w:type="dxa"/>
                  <w:shd w:val="clear" w:color="auto" w:fill="auto"/>
                </w:tcPr>
                <w:p w14:paraId="1E731C03" w14:textId="77777777" w:rsidR="00E658AB" w:rsidRPr="00E658AB" w:rsidRDefault="00E658AB" w:rsidP="00E658AB">
                  <w:r w:rsidRPr="00E658AB">
                    <w:t>IFAS CPPS Rezé</w:t>
                  </w:r>
                </w:p>
              </w:tc>
              <w:tc>
                <w:tcPr>
                  <w:tcW w:w="3649" w:type="dxa"/>
                  <w:shd w:val="clear" w:color="auto" w:fill="auto"/>
                </w:tcPr>
                <w:p w14:paraId="41064F0B" w14:textId="77777777" w:rsidR="00E658AB" w:rsidRPr="008D000B" w:rsidRDefault="00E658AB" w:rsidP="00E658AB">
                  <w:r w:rsidRPr="008D000B">
                    <w:t>02 40 47 10 98</w:t>
                  </w:r>
                </w:p>
                <w:p w14:paraId="2A133C6D" w14:textId="77777777" w:rsidR="00E658AB" w:rsidRPr="00FE17E8" w:rsidRDefault="00E658AB" w:rsidP="00E658AB">
                  <w:pPr>
                    <w:rPr>
                      <w:rFonts w:cstheme="minorHAnsi"/>
                    </w:rPr>
                  </w:pPr>
                  <w:r w:rsidRPr="008D000B">
                    <w:t>ifas@cpps-aidesoignant.fr</w:t>
                  </w:r>
                </w:p>
              </w:tc>
            </w:tr>
            <w:tr w:rsidR="00E658AB" w:rsidRPr="008D000B" w14:paraId="79E1DF2B" w14:textId="77777777" w:rsidTr="007B4F75">
              <w:tc>
                <w:tcPr>
                  <w:tcW w:w="3648" w:type="dxa"/>
                  <w:vMerge/>
                </w:tcPr>
                <w:p w14:paraId="33B58A69" w14:textId="77777777" w:rsidR="00E658AB" w:rsidRPr="00E658AB" w:rsidRDefault="00E658AB" w:rsidP="00E658AB"/>
              </w:tc>
              <w:tc>
                <w:tcPr>
                  <w:tcW w:w="3649" w:type="dxa"/>
                  <w:shd w:val="clear" w:color="auto" w:fill="auto"/>
                </w:tcPr>
                <w:p w14:paraId="568BBC7A" w14:textId="7CCF7860" w:rsidR="00E658AB" w:rsidRPr="00677651" w:rsidRDefault="00E658AB" w:rsidP="00E658AB">
                  <w:r w:rsidRPr="00677651">
                    <w:t>CRFP Croix Rouge Compétence Nantes</w:t>
                  </w:r>
                </w:p>
              </w:tc>
              <w:tc>
                <w:tcPr>
                  <w:tcW w:w="3649" w:type="dxa"/>
                  <w:shd w:val="clear" w:color="auto" w:fill="auto"/>
                </w:tcPr>
                <w:p w14:paraId="5190132B" w14:textId="77777777" w:rsidR="00E658AB" w:rsidRPr="00677651" w:rsidRDefault="00E658AB" w:rsidP="00E658AB">
                  <w:pPr>
                    <w:widowControl w:val="0"/>
                    <w:tabs>
                      <w:tab w:val="left" w:pos="7004"/>
                    </w:tabs>
                  </w:pPr>
                  <w:r w:rsidRPr="00677651">
                    <w:t>02 40 29 47 48</w:t>
                  </w:r>
                </w:p>
                <w:p w14:paraId="49CA8875" w14:textId="71C41A26" w:rsidR="00E658AB" w:rsidRPr="00677651" w:rsidRDefault="00DE140B" w:rsidP="00E658AB">
                  <w:r w:rsidRPr="00DE140B">
                    <w:t>crfp.competence-pdl@croix-rouge.fr</w:t>
                  </w:r>
                </w:p>
              </w:tc>
            </w:tr>
            <w:tr w:rsidR="00E658AB" w:rsidRPr="008D000B" w14:paraId="1271959D" w14:textId="77777777" w:rsidTr="007B4F75">
              <w:tc>
                <w:tcPr>
                  <w:tcW w:w="3648" w:type="dxa"/>
                  <w:vMerge/>
                </w:tcPr>
                <w:p w14:paraId="43BFCB6E" w14:textId="77777777" w:rsidR="00E658AB" w:rsidRPr="00E658AB" w:rsidRDefault="00E658AB" w:rsidP="00E658AB"/>
              </w:tc>
              <w:tc>
                <w:tcPr>
                  <w:tcW w:w="3649" w:type="dxa"/>
                  <w:shd w:val="clear" w:color="auto" w:fill="auto"/>
                </w:tcPr>
                <w:p w14:paraId="2FEC1028" w14:textId="5C1CA960" w:rsidR="00E658AB" w:rsidRPr="00DE140B" w:rsidRDefault="00E658AB" w:rsidP="00E658AB">
                  <w:r w:rsidRPr="00DE140B">
                    <w:t>IFAS Châteaubriant</w:t>
                  </w:r>
                </w:p>
              </w:tc>
              <w:tc>
                <w:tcPr>
                  <w:tcW w:w="3649" w:type="dxa"/>
                  <w:shd w:val="clear" w:color="auto" w:fill="auto"/>
                </w:tcPr>
                <w:p w14:paraId="202F907E" w14:textId="77777777" w:rsidR="00E658AB" w:rsidRPr="00E658AB" w:rsidRDefault="00E658AB" w:rsidP="00E658AB">
                  <w:r w:rsidRPr="00E658AB">
                    <w:t>02 40 55 88 25</w:t>
                  </w:r>
                </w:p>
                <w:p w14:paraId="0E34962B" w14:textId="5BC70012" w:rsidR="00E658AB" w:rsidRPr="00E658AB" w:rsidRDefault="00E658AB" w:rsidP="00E658AB">
                  <w:r w:rsidRPr="00E658AB">
                    <w:t>secretariat@ifsi-ifas-chateaubriant.fr</w:t>
                  </w:r>
                </w:p>
              </w:tc>
            </w:tr>
            <w:tr w:rsidR="007B4F75" w:rsidRPr="008D000B" w14:paraId="56975B0C" w14:textId="77777777" w:rsidTr="007B4F75">
              <w:tc>
                <w:tcPr>
                  <w:tcW w:w="3648" w:type="dxa"/>
                  <w:vMerge/>
                </w:tcPr>
                <w:p w14:paraId="2F719216" w14:textId="77777777" w:rsidR="007B4F75" w:rsidRPr="00E658AB" w:rsidRDefault="007B4F75" w:rsidP="00E658AB"/>
              </w:tc>
              <w:tc>
                <w:tcPr>
                  <w:tcW w:w="3649" w:type="dxa"/>
                  <w:shd w:val="clear" w:color="auto" w:fill="auto"/>
                </w:tcPr>
                <w:p w14:paraId="32FE1109" w14:textId="6537FCE6" w:rsidR="007B4F75" w:rsidRPr="00DE140B" w:rsidRDefault="007B4F75" w:rsidP="00E658AB">
                  <w:r w:rsidRPr="00DE140B">
                    <w:t>IFAS CH St Nazaire</w:t>
                  </w:r>
                </w:p>
              </w:tc>
              <w:tc>
                <w:tcPr>
                  <w:tcW w:w="3649" w:type="dxa"/>
                  <w:shd w:val="clear" w:color="auto" w:fill="auto"/>
                </w:tcPr>
                <w:p w14:paraId="54199470" w14:textId="77777777" w:rsidR="007B4F75" w:rsidRPr="00E658AB" w:rsidRDefault="007B4F75" w:rsidP="00E658AB">
                  <w:r w:rsidRPr="00E658AB">
                    <w:t>02 40 70 08 11</w:t>
                  </w:r>
                </w:p>
                <w:p w14:paraId="57E06534" w14:textId="74607CA1" w:rsidR="007B4F75" w:rsidRPr="00E658AB" w:rsidRDefault="007B4F75" w:rsidP="00E658AB">
                  <w:hyperlink r:id="rId19" w:history="1">
                    <w:r w:rsidRPr="00E658AB">
                      <w:rPr>
                        <w:rStyle w:val="Lienhypertexte"/>
                        <w:color w:val="auto"/>
                        <w:u w:val="none"/>
                      </w:rPr>
                      <w:t>m.moransais@ch-saintnazaire.fr</w:t>
                    </w:r>
                  </w:hyperlink>
                </w:p>
              </w:tc>
            </w:tr>
            <w:tr w:rsidR="007B4F75" w:rsidRPr="008D000B" w14:paraId="6B8F473E" w14:textId="77777777" w:rsidTr="007B4F75">
              <w:tc>
                <w:tcPr>
                  <w:tcW w:w="3648" w:type="dxa"/>
                  <w:vMerge/>
                </w:tcPr>
                <w:p w14:paraId="565406F8" w14:textId="77777777" w:rsidR="007B4F75" w:rsidRPr="00E658AB" w:rsidRDefault="007B4F75" w:rsidP="00E658AB"/>
              </w:tc>
              <w:tc>
                <w:tcPr>
                  <w:tcW w:w="3649" w:type="dxa"/>
                  <w:shd w:val="clear" w:color="auto" w:fill="auto"/>
                </w:tcPr>
                <w:p w14:paraId="709C409E" w14:textId="1613BDB2" w:rsidR="007B4F75" w:rsidRPr="00DE140B" w:rsidRDefault="007B4F75" w:rsidP="00E658AB">
                  <w:r w:rsidRPr="008D000B">
                    <w:t>IFAS CHU Nantes</w:t>
                  </w:r>
                  <w:r>
                    <w:tab/>
                  </w:r>
                </w:p>
              </w:tc>
              <w:tc>
                <w:tcPr>
                  <w:tcW w:w="3649" w:type="dxa"/>
                  <w:shd w:val="clear" w:color="auto" w:fill="auto"/>
                </w:tcPr>
                <w:p w14:paraId="3A46EBA8" w14:textId="77777777" w:rsidR="007B4F75" w:rsidRPr="008D000B" w:rsidRDefault="007B4F75" w:rsidP="00E658AB">
                  <w:pPr>
                    <w:rPr>
                      <w:rFonts w:cstheme="minorHAnsi"/>
                    </w:rPr>
                  </w:pPr>
                  <w:r w:rsidRPr="008D000B">
                    <w:rPr>
                      <w:rFonts w:cstheme="minorHAnsi"/>
                    </w:rPr>
                    <w:t>02 40 84 68 14</w:t>
                  </w:r>
                </w:p>
                <w:p w14:paraId="3567D626" w14:textId="4DCB6D96" w:rsidR="007B4F75" w:rsidRPr="00E658AB" w:rsidRDefault="007B4F75" w:rsidP="00E658AB">
                  <w:pPr>
                    <w:rPr>
                      <w:color w:val="002060"/>
                    </w:rPr>
                  </w:pPr>
                  <w:r>
                    <w:rPr>
                      <w:rFonts w:cstheme="minorHAnsi"/>
                    </w:rPr>
                    <w:t>laurence.leleu</w:t>
                  </w:r>
                  <w:r w:rsidRPr="008D000B">
                    <w:rPr>
                      <w:rFonts w:cstheme="minorHAnsi"/>
                    </w:rPr>
                    <w:t>@chu-nantes.fr</w:t>
                  </w:r>
                </w:p>
              </w:tc>
            </w:tr>
          </w:tbl>
          <w:p w14:paraId="450E58D6" w14:textId="77777777" w:rsidR="00600E8A" w:rsidRDefault="00600E8A" w:rsidP="00FB3AD9">
            <w:pPr>
              <w:pStyle w:val="Sansinterligne"/>
              <w:jc w:val="left"/>
              <w:rPr>
                <w:rFonts w:cstheme="minorHAnsi"/>
                <w:b/>
              </w:rPr>
            </w:pPr>
          </w:p>
          <w:p w14:paraId="7F7123AA" w14:textId="698C43B5" w:rsidR="00FB3AD9" w:rsidRPr="00CF3F30" w:rsidRDefault="00FB3AD9" w:rsidP="00FB3AD9">
            <w:pPr>
              <w:pStyle w:val="Sansinterligne"/>
              <w:jc w:val="left"/>
              <w:rPr>
                <w:rFonts w:cstheme="minorHAnsi"/>
                <w:b/>
              </w:rPr>
            </w:pPr>
            <w:r w:rsidRPr="00CF3F30">
              <w:rPr>
                <w:rFonts w:cstheme="minorHAnsi"/>
                <w:b/>
              </w:rPr>
              <w:t>Vous êtes en contact avec un demandeur d’emploi intéressé par le secteur du soin ?</w:t>
            </w:r>
          </w:p>
          <w:p w14:paraId="531A7398" w14:textId="5B62CD26" w:rsidR="008671E0" w:rsidRPr="00DF6085" w:rsidRDefault="00FB3AD9" w:rsidP="00FB3AD9">
            <w:pPr>
              <w:jc w:val="left"/>
              <w:rPr>
                <w:b/>
              </w:rPr>
            </w:pPr>
            <w:r w:rsidRPr="00CF3F30">
              <w:rPr>
                <w:rFonts w:cstheme="minorHAnsi"/>
                <w:b/>
              </w:rPr>
              <w:t>Contacter votre agence Pôle emploi de proximité. Numéro unique 39</w:t>
            </w:r>
            <w:r w:rsidR="00E658AB">
              <w:rPr>
                <w:rFonts w:cstheme="minorHAnsi"/>
                <w:b/>
              </w:rPr>
              <w:t xml:space="preserve"> </w:t>
            </w:r>
            <w:r w:rsidRPr="00CF3F30">
              <w:rPr>
                <w:rFonts w:cstheme="minorHAnsi"/>
                <w:b/>
              </w:rPr>
              <w:t>95</w:t>
            </w:r>
          </w:p>
        </w:tc>
      </w:tr>
    </w:tbl>
    <w:p w14:paraId="5691821A" w14:textId="1626E374" w:rsidR="00996406" w:rsidRPr="00E80423" w:rsidRDefault="00996406" w:rsidP="00DE140B">
      <w:pPr>
        <w:pStyle w:val="Sansinterligne"/>
        <w:rPr>
          <w:sz w:val="10"/>
        </w:rPr>
      </w:pPr>
    </w:p>
    <w:sectPr w:rsidR="00996406" w:rsidRPr="00E80423" w:rsidSect="007C401F">
      <w:footerReference w:type="default" r:id="rId20"/>
      <w:pgSz w:w="11906" w:h="16838" w:code="9"/>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C1FAF" w14:textId="77777777" w:rsidR="00DE4163" w:rsidRDefault="00DE4163" w:rsidP="00614DF7">
      <w:pPr>
        <w:spacing w:after="0"/>
      </w:pPr>
      <w:r>
        <w:separator/>
      </w:r>
    </w:p>
  </w:endnote>
  <w:endnote w:type="continuationSeparator" w:id="0">
    <w:p w14:paraId="51A3E3A3" w14:textId="77777777" w:rsidR="00DE4163" w:rsidRDefault="00DE4163" w:rsidP="00614D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986834"/>
      <w:docPartObj>
        <w:docPartGallery w:val="Page Numbers (Bottom of Page)"/>
        <w:docPartUnique/>
      </w:docPartObj>
    </w:sdtPr>
    <w:sdtEndPr/>
    <w:sdtContent>
      <w:p w14:paraId="3CCA0015" w14:textId="6843EB61" w:rsidR="008F3E62" w:rsidRDefault="00E658AB">
        <w:pPr>
          <w:pStyle w:val="Pieddepage"/>
          <w:jc w:val="center"/>
        </w:pPr>
        <w:r>
          <w:rPr>
            <w:noProof/>
            <w:lang w:eastAsia="fr-FR"/>
          </w:rPr>
          <w:drawing>
            <wp:anchor distT="0" distB="0" distL="114300" distR="114300" simplePos="0" relativeHeight="251661312" behindDoc="0" locked="0" layoutInCell="1" allowOverlap="1" wp14:anchorId="0F57F79C" wp14:editId="77D42069">
              <wp:simplePos x="0" y="0"/>
              <wp:positionH relativeFrom="margin">
                <wp:posOffset>365881</wp:posOffset>
              </wp:positionH>
              <wp:positionV relativeFrom="paragraph">
                <wp:posOffset>-106664</wp:posOffset>
              </wp:positionV>
              <wp:extent cx="818515" cy="846455"/>
              <wp:effectExtent l="0" t="0" r="0" b="0"/>
              <wp:wrapTight wrapText="bothSides">
                <wp:wrapPolygon edited="0">
                  <wp:start x="1508" y="1458"/>
                  <wp:lineTo x="1508" y="18959"/>
                  <wp:lineTo x="9552" y="18959"/>
                  <wp:lineTo x="11060" y="17986"/>
                  <wp:lineTo x="17595" y="11667"/>
                  <wp:lineTo x="17595" y="10209"/>
                  <wp:lineTo x="20109" y="7778"/>
                  <wp:lineTo x="18600" y="6320"/>
                  <wp:lineTo x="10054" y="1458"/>
                  <wp:lineTo x="1508" y="1458"/>
                </wp:wrapPolygon>
              </wp:wrapTight>
              <wp:docPr id="6" name="Image 6"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851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0" locked="0" layoutInCell="1" allowOverlap="1" wp14:anchorId="0DC505A0" wp14:editId="64767C1C">
              <wp:simplePos x="0" y="0"/>
              <wp:positionH relativeFrom="margin">
                <wp:posOffset>5615426</wp:posOffset>
              </wp:positionH>
              <wp:positionV relativeFrom="paragraph">
                <wp:posOffset>59686</wp:posOffset>
              </wp:positionV>
              <wp:extent cx="931467" cy="542360"/>
              <wp:effectExtent l="0" t="0" r="254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
                        <a:extLst>
                          <a:ext uri="{28A0092B-C50C-407E-A947-70E740481C1C}">
                            <a14:useLocalDpi xmlns:a14="http://schemas.microsoft.com/office/drawing/2010/main" val="0"/>
                          </a:ext>
                        </a:extLst>
                      </a:blip>
                      <a:stretch>
                        <a:fillRect/>
                      </a:stretch>
                    </pic:blipFill>
                    <pic:spPr>
                      <a:xfrm>
                        <a:off x="0" y="0"/>
                        <a:ext cx="931467" cy="542360"/>
                      </a:xfrm>
                      <a:prstGeom prst="rect">
                        <a:avLst/>
                      </a:prstGeom>
                    </pic:spPr>
                  </pic:pic>
                </a:graphicData>
              </a:graphic>
              <wp14:sizeRelH relativeFrom="margin">
                <wp14:pctWidth>0</wp14:pctWidth>
              </wp14:sizeRelH>
              <wp14:sizeRelV relativeFrom="margin">
                <wp14:pctHeight>0</wp14:pctHeight>
              </wp14:sizeRelV>
            </wp:anchor>
          </w:drawing>
        </w:r>
        <w:r w:rsidR="008F3E62">
          <w:fldChar w:fldCharType="begin"/>
        </w:r>
        <w:r w:rsidR="008F3E62">
          <w:instrText>PAGE   \* MERGEFORMAT</w:instrText>
        </w:r>
        <w:r w:rsidR="008F3E62">
          <w:fldChar w:fldCharType="separate"/>
        </w:r>
        <w:r w:rsidR="007B4F75">
          <w:rPr>
            <w:noProof/>
          </w:rPr>
          <w:t>4</w:t>
        </w:r>
        <w:r w:rsidR="008F3E62">
          <w:fldChar w:fldCharType="end"/>
        </w:r>
      </w:p>
    </w:sdtContent>
  </w:sdt>
  <w:p w14:paraId="2C71ED7D" w14:textId="3BD4CFE3" w:rsidR="008F3E62" w:rsidRPr="00720EDA" w:rsidRDefault="00033F42" w:rsidP="00720EDA">
    <w:pPr>
      <w:pStyle w:val="Pieddepage"/>
      <w:jc w:val="right"/>
      <w:rPr>
        <w:i/>
        <w:iCs/>
        <w:sz w:val="18"/>
        <w:szCs w:val="18"/>
      </w:rPr>
    </w:pPr>
    <w:r>
      <w:rPr>
        <w:i/>
        <w:iCs/>
        <w:sz w:val="18"/>
        <w:szCs w:val="18"/>
      </w:rPr>
      <w:t>31</w:t>
    </w:r>
    <w:r w:rsidR="00E658AB">
      <w:rPr>
        <w:i/>
        <w:iCs/>
        <w:sz w:val="18"/>
        <w:szCs w:val="18"/>
      </w:rPr>
      <w:t>/01/24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DEE48" w14:textId="77777777" w:rsidR="00DE4163" w:rsidRDefault="00DE4163" w:rsidP="00614DF7">
      <w:pPr>
        <w:spacing w:after="0"/>
      </w:pPr>
      <w:r>
        <w:separator/>
      </w:r>
    </w:p>
  </w:footnote>
  <w:footnote w:type="continuationSeparator" w:id="0">
    <w:p w14:paraId="74DE5424" w14:textId="77777777" w:rsidR="00DE4163" w:rsidRDefault="00DE4163" w:rsidP="00614DF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A62E94"/>
    <w:multiLevelType w:val="hybridMultilevel"/>
    <w:tmpl w:val="3212566A"/>
    <w:lvl w:ilvl="0" w:tplc="0C86F51C">
      <w:start w:val="13"/>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0DE"/>
    <w:rsid w:val="000009D7"/>
    <w:rsid w:val="00003B73"/>
    <w:rsid w:val="00011B82"/>
    <w:rsid w:val="00033F42"/>
    <w:rsid w:val="00037B2D"/>
    <w:rsid w:val="00044F61"/>
    <w:rsid w:val="000A402C"/>
    <w:rsid w:val="000A4FF7"/>
    <w:rsid w:val="000A71BC"/>
    <w:rsid w:val="000C15B4"/>
    <w:rsid w:val="000C47AF"/>
    <w:rsid w:val="000C6A75"/>
    <w:rsid w:val="000C6ECB"/>
    <w:rsid w:val="000F4A09"/>
    <w:rsid w:val="0010404A"/>
    <w:rsid w:val="00111291"/>
    <w:rsid w:val="0011514F"/>
    <w:rsid w:val="0012138C"/>
    <w:rsid w:val="0013100B"/>
    <w:rsid w:val="001317F5"/>
    <w:rsid w:val="00186148"/>
    <w:rsid w:val="001875F6"/>
    <w:rsid w:val="00190245"/>
    <w:rsid w:val="00193EF1"/>
    <w:rsid w:val="00197B6D"/>
    <w:rsid w:val="001A73FB"/>
    <w:rsid w:val="001B02E5"/>
    <w:rsid w:val="001B0462"/>
    <w:rsid w:val="001D120F"/>
    <w:rsid w:val="001D280D"/>
    <w:rsid w:val="001E54C9"/>
    <w:rsid w:val="001E5C5E"/>
    <w:rsid w:val="001E6D8B"/>
    <w:rsid w:val="001F1177"/>
    <w:rsid w:val="00201010"/>
    <w:rsid w:val="00201089"/>
    <w:rsid w:val="0020656E"/>
    <w:rsid w:val="002117F1"/>
    <w:rsid w:val="0021661D"/>
    <w:rsid w:val="0022547E"/>
    <w:rsid w:val="00225A30"/>
    <w:rsid w:val="0023384A"/>
    <w:rsid w:val="00247818"/>
    <w:rsid w:val="00251786"/>
    <w:rsid w:val="00252FBB"/>
    <w:rsid w:val="00265B54"/>
    <w:rsid w:val="0026785F"/>
    <w:rsid w:val="00271B54"/>
    <w:rsid w:val="002C16F6"/>
    <w:rsid w:val="002D4AF3"/>
    <w:rsid w:val="002D5ED7"/>
    <w:rsid w:val="002E5DBD"/>
    <w:rsid w:val="00307A0A"/>
    <w:rsid w:val="00314324"/>
    <w:rsid w:val="00314B73"/>
    <w:rsid w:val="0031659A"/>
    <w:rsid w:val="00337F72"/>
    <w:rsid w:val="00342E74"/>
    <w:rsid w:val="0034300B"/>
    <w:rsid w:val="0035685D"/>
    <w:rsid w:val="00381A5A"/>
    <w:rsid w:val="00393D1E"/>
    <w:rsid w:val="003C60FD"/>
    <w:rsid w:val="003D2D1E"/>
    <w:rsid w:val="003E2B70"/>
    <w:rsid w:val="003E3262"/>
    <w:rsid w:val="003E4470"/>
    <w:rsid w:val="003E63CB"/>
    <w:rsid w:val="003E773F"/>
    <w:rsid w:val="003F0B90"/>
    <w:rsid w:val="00400C46"/>
    <w:rsid w:val="00401C7C"/>
    <w:rsid w:val="00411B65"/>
    <w:rsid w:val="004128F9"/>
    <w:rsid w:val="00427384"/>
    <w:rsid w:val="00432D08"/>
    <w:rsid w:val="004331AF"/>
    <w:rsid w:val="00443BCA"/>
    <w:rsid w:val="00445593"/>
    <w:rsid w:val="00461D06"/>
    <w:rsid w:val="00466634"/>
    <w:rsid w:val="004727A6"/>
    <w:rsid w:val="00482834"/>
    <w:rsid w:val="00492004"/>
    <w:rsid w:val="00495045"/>
    <w:rsid w:val="004A05C5"/>
    <w:rsid w:val="004A5582"/>
    <w:rsid w:val="004A572F"/>
    <w:rsid w:val="004B446B"/>
    <w:rsid w:val="004B7076"/>
    <w:rsid w:val="004C7950"/>
    <w:rsid w:val="004D229F"/>
    <w:rsid w:val="004D656D"/>
    <w:rsid w:val="004E56CE"/>
    <w:rsid w:val="004F2E71"/>
    <w:rsid w:val="0052209B"/>
    <w:rsid w:val="00525CBA"/>
    <w:rsid w:val="00525D8E"/>
    <w:rsid w:val="00537933"/>
    <w:rsid w:val="0054655F"/>
    <w:rsid w:val="005505BC"/>
    <w:rsid w:val="005513FF"/>
    <w:rsid w:val="005569C0"/>
    <w:rsid w:val="005734A8"/>
    <w:rsid w:val="00596C11"/>
    <w:rsid w:val="005A1FC5"/>
    <w:rsid w:val="005A5CD4"/>
    <w:rsid w:val="005B5FA8"/>
    <w:rsid w:val="005D47A4"/>
    <w:rsid w:val="005E1035"/>
    <w:rsid w:val="005E1A24"/>
    <w:rsid w:val="005E5669"/>
    <w:rsid w:val="005F1EE7"/>
    <w:rsid w:val="005F32D2"/>
    <w:rsid w:val="005F63B4"/>
    <w:rsid w:val="00600E8A"/>
    <w:rsid w:val="00604615"/>
    <w:rsid w:val="00614DF7"/>
    <w:rsid w:val="0062123A"/>
    <w:rsid w:val="00621D04"/>
    <w:rsid w:val="0062208C"/>
    <w:rsid w:val="0064034A"/>
    <w:rsid w:val="00640BA4"/>
    <w:rsid w:val="00646E75"/>
    <w:rsid w:val="00647E57"/>
    <w:rsid w:val="0065723F"/>
    <w:rsid w:val="006624F6"/>
    <w:rsid w:val="00663C76"/>
    <w:rsid w:val="00677651"/>
    <w:rsid w:val="00682EC8"/>
    <w:rsid w:val="00683A88"/>
    <w:rsid w:val="00685B0F"/>
    <w:rsid w:val="006A0FC5"/>
    <w:rsid w:val="006C3A5E"/>
    <w:rsid w:val="006C423B"/>
    <w:rsid w:val="006C798F"/>
    <w:rsid w:val="006D315A"/>
    <w:rsid w:val="006E3C90"/>
    <w:rsid w:val="006F1325"/>
    <w:rsid w:val="00706C4D"/>
    <w:rsid w:val="00715465"/>
    <w:rsid w:val="00720EDA"/>
    <w:rsid w:val="00723589"/>
    <w:rsid w:val="0076169D"/>
    <w:rsid w:val="00764F35"/>
    <w:rsid w:val="00770512"/>
    <w:rsid w:val="007736CC"/>
    <w:rsid w:val="007B4F75"/>
    <w:rsid w:val="007B61D4"/>
    <w:rsid w:val="007C385E"/>
    <w:rsid w:val="007C3C66"/>
    <w:rsid w:val="007C401F"/>
    <w:rsid w:val="007C68FC"/>
    <w:rsid w:val="007D0B48"/>
    <w:rsid w:val="007D12C6"/>
    <w:rsid w:val="007E2EBC"/>
    <w:rsid w:val="007E5D24"/>
    <w:rsid w:val="007E60C4"/>
    <w:rsid w:val="007F1157"/>
    <w:rsid w:val="00800598"/>
    <w:rsid w:val="00806386"/>
    <w:rsid w:val="00806D32"/>
    <w:rsid w:val="0085294F"/>
    <w:rsid w:val="00856711"/>
    <w:rsid w:val="0086604E"/>
    <w:rsid w:val="008671E0"/>
    <w:rsid w:val="008718CD"/>
    <w:rsid w:val="008734A4"/>
    <w:rsid w:val="00884AEE"/>
    <w:rsid w:val="00894BB1"/>
    <w:rsid w:val="008A17EB"/>
    <w:rsid w:val="008A6506"/>
    <w:rsid w:val="008C69B2"/>
    <w:rsid w:val="008D000B"/>
    <w:rsid w:val="008D340A"/>
    <w:rsid w:val="008E73B7"/>
    <w:rsid w:val="008F1CED"/>
    <w:rsid w:val="008F3E62"/>
    <w:rsid w:val="008F6EEC"/>
    <w:rsid w:val="00904F6F"/>
    <w:rsid w:val="00914706"/>
    <w:rsid w:val="0092119F"/>
    <w:rsid w:val="00926B74"/>
    <w:rsid w:val="00957AA1"/>
    <w:rsid w:val="00963E02"/>
    <w:rsid w:val="00980596"/>
    <w:rsid w:val="00980906"/>
    <w:rsid w:val="00991886"/>
    <w:rsid w:val="00994C44"/>
    <w:rsid w:val="00996406"/>
    <w:rsid w:val="009A10DE"/>
    <w:rsid w:val="009A27A6"/>
    <w:rsid w:val="009A64A8"/>
    <w:rsid w:val="009B49FA"/>
    <w:rsid w:val="009B4F05"/>
    <w:rsid w:val="009C695C"/>
    <w:rsid w:val="009C6EE0"/>
    <w:rsid w:val="009C7C8F"/>
    <w:rsid w:val="009D3224"/>
    <w:rsid w:val="009E1B86"/>
    <w:rsid w:val="009F7B06"/>
    <w:rsid w:val="00A01FE5"/>
    <w:rsid w:val="00A04AF6"/>
    <w:rsid w:val="00A12A2E"/>
    <w:rsid w:val="00A149EA"/>
    <w:rsid w:val="00A316B8"/>
    <w:rsid w:val="00A40012"/>
    <w:rsid w:val="00A43C92"/>
    <w:rsid w:val="00A507C0"/>
    <w:rsid w:val="00A50BCD"/>
    <w:rsid w:val="00A519C4"/>
    <w:rsid w:val="00A65D52"/>
    <w:rsid w:val="00A66D1A"/>
    <w:rsid w:val="00A672CF"/>
    <w:rsid w:val="00A81927"/>
    <w:rsid w:val="00A93091"/>
    <w:rsid w:val="00AA3A60"/>
    <w:rsid w:val="00AB5AB9"/>
    <w:rsid w:val="00AC4ADC"/>
    <w:rsid w:val="00AD01B8"/>
    <w:rsid w:val="00AE13B3"/>
    <w:rsid w:val="00B216B6"/>
    <w:rsid w:val="00B247DF"/>
    <w:rsid w:val="00B26185"/>
    <w:rsid w:val="00B275B5"/>
    <w:rsid w:val="00B27A63"/>
    <w:rsid w:val="00B33BB6"/>
    <w:rsid w:val="00B40972"/>
    <w:rsid w:val="00B42EF3"/>
    <w:rsid w:val="00B4527B"/>
    <w:rsid w:val="00B573DD"/>
    <w:rsid w:val="00B61836"/>
    <w:rsid w:val="00B66746"/>
    <w:rsid w:val="00B7469F"/>
    <w:rsid w:val="00B748C2"/>
    <w:rsid w:val="00B94491"/>
    <w:rsid w:val="00BC7AF9"/>
    <w:rsid w:val="00BD056D"/>
    <w:rsid w:val="00BD09BD"/>
    <w:rsid w:val="00BE40AC"/>
    <w:rsid w:val="00BF0825"/>
    <w:rsid w:val="00C05A75"/>
    <w:rsid w:val="00C07E12"/>
    <w:rsid w:val="00C267AF"/>
    <w:rsid w:val="00C36D8A"/>
    <w:rsid w:val="00C3701D"/>
    <w:rsid w:val="00C417C4"/>
    <w:rsid w:val="00C5306F"/>
    <w:rsid w:val="00C62C10"/>
    <w:rsid w:val="00C72B97"/>
    <w:rsid w:val="00C73727"/>
    <w:rsid w:val="00CA2407"/>
    <w:rsid w:val="00CC4F74"/>
    <w:rsid w:val="00CD3381"/>
    <w:rsid w:val="00CE1812"/>
    <w:rsid w:val="00CF2E4D"/>
    <w:rsid w:val="00CF3F30"/>
    <w:rsid w:val="00D15982"/>
    <w:rsid w:val="00D168BF"/>
    <w:rsid w:val="00D22764"/>
    <w:rsid w:val="00D24022"/>
    <w:rsid w:val="00D37B76"/>
    <w:rsid w:val="00D502E3"/>
    <w:rsid w:val="00D5354D"/>
    <w:rsid w:val="00D6050C"/>
    <w:rsid w:val="00D71144"/>
    <w:rsid w:val="00DB01FF"/>
    <w:rsid w:val="00DB4464"/>
    <w:rsid w:val="00DD5660"/>
    <w:rsid w:val="00DE087A"/>
    <w:rsid w:val="00DE1375"/>
    <w:rsid w:val="00DE140B"/>
    <w:rsid w:val="00DE3F0A"/>
    <w:rsid w:val="00DE4163"/>
    <w:rsid w:val="00DF5B7C"/>
    <w:rsid w:val="00DF6085"/>
    <w:rsid w:val="00E04E29"/>
    <w:rsid w:val="00E06300"/>
    <w:rsid w:val="00E1435A"/>
    <w:rsid w:val="00E31764"/>
    <w:rsid w:val="00E35EAE"/>
    <w:rsid w:val="00E37AC9"/>
    <w:rsid w:val="00E55D74"/>
    <w:rsid w:val="00E658AB"/>
    <w:rsid w:val="00E73866"/>
    <w:rsid w:val="00E80423"/>
    <w:rsid w:val="00E82D45"/>
    <w:rsid w:val="00EC3FB3"/>
    <w:rsid w:val="00EC4723"/>
    <w:rsid w:val="00ED28DC"/>
    <w:rsid w:val="00ED2E7C"/>
    <w:rsid w:val="00EE0047"/>
    <w:rsid w:val="00EE39F7"/>
    <w:rsid w:val="00EF7712"/>
    <w:rsid w:val="00F11414"/>
    <w:rsid w:val="00F11507"/>
    <w:rsid w:val="00F13B5B"/>
    <w:rsid w:val="00F147F0"/>
    <w:rsid w:val="00F1510E"/>
    <w:rsid w:val="00F2601B"/>
    <w:rsid w:val="00F3051A"/>
    <w:rsid w:val="00F34A64"/>
    <w:rsid w:val="00F34EA3"/>
    <w:rsid w:val="00F4320F"/>
    <w:rsid w:val="00F4610F"/>
    <w:rsid w:val="00F5195C"/>
    <w:rsid w:val="00F522C1"/>
    <w:rsid w:val="00F61FCA"/>
    <w:rsid w:val="00F663D7"/>
    <w:rsid w:val="00F74E03"/>
    <w:rsid w:val="00F8591E"/>
    <w:rsid w:val="00F86647"/>
    <w:rsid w:val="00FB3AD9"/>
    <w:rsid w:val="00FD00C9"/>
    <w:rsid w:val="00FE0F6F"/>
    <w:rsid w:val="00FE17E8"/>
    <w:rsid w:val="00FE7006"/>
    <w:rsid w:val="00FF304A"/>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B289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ja-JP"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906"/>
    <w:pPr>
      <w:spacing w:line="240" w:lineRule="auto"/>
    </w:pPr>
  </w:style>
  <w:style w:type="paragraph" w:styleId="Titre1">
    <w:name w:val="heading 1"/>
    <w:basedOn w:val="Normal"/>
    <w:next w:val="Normal"/>
    <w:link w:val="Titre1Car"/>
    <w:uiPriority w:val="9"/>
    <w:qFormat/>
    <w:rsid w:val="00980906"/>
    <w:pPr>
      <w:spacing w:after="120"/>
      <w:jc w:val="left"/>
      <w:outlineLvl w:val="0"/>
    </w:pPr>
    <w:rPr>
      <w:rFonts w:asciiTheme="majorHAnsi" w:hAnsiTheme="majorHAnsi"/>
      <w:b/>
      <w:caps/>
      <w:color w:val="000000" w:themeColor="text1"/>
      <w:spacing w:val="10"/>
      <w:sz w:val="56"/>
      <w:szCs w:val="40"/>
    </w:rPr>
  </w:style>
  <w:style w:type="paragraph" w:styleId="Titre2">
    <w:name w:val="heading 2"/>
    <w:basedOn w:val="Normal"/>
    <w:next w:val="Normal"/>
    <w:link w:val="Titre2Car"/>
    <w:uiPriority w:val="9"/>
    <w:unhideWhenUsed/>
    <w:qFormat/>
    <w:rsid w:val="00980906"/>
    <w:pPr>
      <w:spacing w:after="160"/>
      <w:outlineLvl w:val="1"/>
    </w:pPr>
    <w:rPr>
      <w:caps/>
      <w:color w:val="3476B1" w:themeColor="accent2" w:themeShade="BF"/>
      <w:sz w:val="22"/>
    </w:rPr>
  </w:style>
  <w:style w:type="paragraph" w:styleId="Titre3">
    <w:name w:val="heading 3"/>
    <w:basedOn w:val="Normal"/>
    <w:next w:val="Normal"/>
    <w:link w:val="Titre3Car"/>
    <w:uiPriority w:val="9"/>
    <w:semiHidden/>
    <w:qFormat/>
    <w:rsid w:val="00C62C10"/>
    <w:pPr>
      <w:spacing w:after="0"/>
      <w:jc w:val="left"/>
      <w:outlineLvl w:val="2"/>
    </w:pPr>
    <w:rPr>
      <w:smallCaps/>
      <w:spacing w:val="5"/>
      <w:sz w:val="24"/>
      <w:szCs w:val="24"/>
    </w:rPr>
  </w:style>
  <w:style w:type="paragraph" w:styleId="Titre4">
    <w:name w:val="heading 4"/>
    <w:basedOn w:val="Normal"/>
    <w:next w:val="Normal"/>
    <w:link w:val="Titre4Car"/>
    <w:uiPriority w:val="9"/>
    <w:semiHidden/>
    <w:qFormat/>
    <w:rsid w:val="00C62C10"/>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qFormat/>
    <w:rsid w:val="00C62C10"/>
    <w:pPr>
      <w:spacing w:before="200" w:after="0"/>
      <w:jc w:val="left"/>
      <w:outlineLvl w:val="4"/>
    </w:pPr>
    <w:rPr>
      <w:smallCaps/>
      <w:color w:val="3476B1" w:themeColor="accent2" w:themeShade="BF"/>
      <w:spacing w:val="10"/>
      <w:sz w:val="22"/>
      <w:szCs w:val="26"/>
    </w:rPr>
  </w:style>
  <w:style w:type="paragraph" w:styleId="Titre6">
    <w:name w:val="heading 6"/>
    <w:basedOn w:val="Normal"/>
    <w:next w:val="Normal"/>
    <w:link w:val="Titre6Car"/>
    <w:uiPriority w:val="9"/>
    <w:semiHidden/>
    <w:qFormat/>
    <w:rsid w:val="00C62C10"/>
    <w:pPr>
      <w:spacing w:after="0"/>
      <w:jc w:val="left"/>
      <w:outlineLvl w:val="5"/>
    </w:pPr>
    <w:rPr>
      <w:smallCaps/>
      <w:color w:val="629DD1" w:themeColor="accent2"/>
      <w:spacing w:val="5"/>
      <w:sz w:val="22"/>
    </w:rPr>
  </w:style>
  <w:style w:type="paragraph" w:styleId="Titre7">
    <w:name w:val="heading 7"/>
    <w:basedOn w:val="Normal"/>
    <w:next w:val="Normal"/>
    <w:link w:val="Titre7Car"/>
    <w:uiPriority w:val="9"/>
    <w:semiHidden/>
    <w:qFormat/>
    <w:rsid w:val="00C62C10"/>
    <w:pPr>
      <w:spacing w:after="0"/>
      <w:jc w:val="left"/>
      <w:outlineLvl w:val="6"/>
    </w:pPr>
    <w:rPr>
      <w:b/>
      <w:smallCaps/>
      <w:color w:val="629DD1" w:themeColor="accent2"/>
      <w:spacing w:val="10"/>
    </w:rPr>
  </w:style>
  <w:style w:type="paragraph" w:styleId="Titre8">
    <w:name w:val="heading 8"/>
    <w:basedOn w:val="Normal"/>
    <w:next w:val="Normal"/>
    <w:link w:val="Titre8Car"/>
    <w:uiPriority w:val="9"/>
    <w:semiHidden/>
    <w:qFormat/>
    <w:rsid w:val="00C62C10"/>
    <w:pPr>
      <w:spacing w:after="0"/>
      <w:jc w:val="left"/>
      <w:outlineLvl w:val="7"/>
    </w:pPr>
    <w:rPr>
      <w:b/>
      <w:i/>
      <w:smallCaps/>
      <w:color w:val="3476B1" w:themeColor="accent2" w:themeShade="BF"/>
    </w:rPr>
  </w:style>
  <w:style w:type="paragraph" w:styleId="Titre9">
    <w:name w:val="heading 9"/>
    <w:basedOn w:val="Normal"/>
    <w:next w:val="Normal"/>
    <w:link w:val="Titre9Car"/>
    <w:uiPriority w:val="9"/>
    <w:semiHidden/>
    <w:qFormat/>
    <w:rsid w:val="00C62C10"/>
    <w:pPr>
      <w:spacing w:after="0"/>
      <w:jc w:val="left"/>
      <w:outlineLvl w:val="8"/>
    </w:pPr>
    <w:rPr>
      <w:b/>
      <w:i/>
      <w:smallCaps/>
      <w:color w:val="224E76"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semiHidden/>
    <w:rsid w:val="00381A5A"/>
    <w:rPr>
      <w:smallCaps/>
      <w:spacing w:val="10"/>
      <w:sz w:val="22"/>
      <w:szCs w:val="22"/>
    </w:rPr>
  </w:style>
  <w:style w:type="character" w:customStyle="1" w:styleId="Titre5Car">
    <w:name w:val="Titre 5 Car"/>
    <w:basedOn w:val="Policepardfaut"/>
    <w:link w:val="Titre5"/>
    <w:uiPriority w:val="9"/>
    <w:semiHidden/>
    <w:rsid w:val="00381A5A"/>
    <w:rPr>
      <w:smallCaps/>
      <w:color w:val="3476B1" w:themeColor="accent2" w:themeShade="BF"/>
      <w:spacing w:val="10"/>
      <w:sz w:val="22"/>
      <w:szCs w:val="26"/>
    </w:rPr>
  </w:style>
  <w:style w:type="character" w:customStyle="1" w:styleId="Titre1Car">
    <w:name w:val="Titre 1 Car"/>
    <w:basedOn w:val="Policepardfaut"/>
    <w:link w:val="Titre1"/>
    <w:uiPriority w:val="9"/>
    <w:rsid w:val="00980906"/>
    <w:rPr>
      <w:rFonts w:asciiTheme="majorHAnsi" w:hAnsiTheme="majorHAnsi"/>
      <w:b/>
      <w:caps/>
      <w:color w:val="000000" w:themeColor="text1"/>
      <w:spacing w:val="10"/>
      <w:sz w:val="56"/>
      <w:szCs w:val="40"/>
    </w:rPr>
  </w:style>
  <w:style w:type="character" w:customStyle="1" w:styleId="Titre2Car">
    <w:name w:val="Titre 2 Car"/>
    <w:basedOn w:val="Policepardfaut"/>
    <w:link w:val="Titre2"/>
    <w:uiPriority w:val="9"/>
    <w:rsid w:val="00980906"/>
    <w:rPr>
      <w:caps/>
      <w:color w:val="3476B1" w:themeColor="accent2" w:themeShade="BF"/>
      <w:sz w:val="22"/>
    </w:rPr>
  </w:style>
  <w:style w:type="character" w:customStyle="1" w:styleId="Titre3Car">
    <w:name w:val="Titre 3 Car"/>
    <w:basedOn w:val="Policepardfaut"/>
    <w:link w:val="Titre3"/>
    <w:uiPriority w:val="9"/>
    <w:semiHidden/>
    <w:rsid w:val="00381A5A"/>
    <w:rPr>
      <w:smallCaps/>
      <w:spacing w:val="5"/>
      <w:sz w:val="24"/>
      <w:szCs w:val="24"/>
    </w:rPr>
  </w:style>
  <w:style w:type="character" w:customStyle="1" w:styleId="Titre6Car">
    <w:name w:val="Titre 6 Car"/>
    <w:basedOn w:val="Policepardfaut"/>
    <w:link w:val="Titre6"/>
    <w:uiPriority w:val="9"/>
    <w:semiHidden/>
    <w:rsid w:val="00381A5A"/>
    <w:rPr>
      <w:smallCaps/>
      <w:color w:val="629DD1" w:themeColor="accent2"/>
      <w:spacing w:val="5"/>
      <w:sz w:val="22"/>
    </w:rPr>
  </w:style>
  <w:style w:type="character" w:customStyle="1" w:styleId="Titre7Car">
    <w:name w:val="Titre 7 Car"/>
    <w:basedOn w:val="Policepardfaut"/>
    <w:link w:val="Titre7"/>
    <w:uiPriority w:val="9"/>
    <w:semiHidden/>
    <w:rsid w:val="00381A5A"/>
    <w:rPr>
      <w:b/>
      <w:smallCaps/>
      <w:color w:val="629DD1" w:themeColor="accent2"/>
      <w:spacing w:val="10"/>
    </w:rPr>
  </w:style>
  <w:style w:type="character" w:customStyle="1" w:styleId="Titre8Car">
    <w:name w:val="Titre 8 Car"/>
    <w:basedOn w:val="Policepardfaut"/>
    <w:link w:val="Titre8"/>
    <w:uiPriority w:val="9"/>
    <w:semiHidden/>
    <w:rsid w:val="00381A5A"/>
    <w:rPr>
      <w:b/>
      <w:i/>
      <w:smallCaps/>
      <w:color w:val="3476B1" w:themeColor="accent2" w:themeShade="BF"/>
    </w:rPr>
  </w:style>
  <w:style w:type="character" w:customStyle="1" w:styleId="Titre9Car">
    <w:name w:val="Titre 9 Car"/>
    <w:basedOn w:val="Policepardfaut"/>
    <w:link w:val="Titre9"/>
    <w:uiPriority w:val="9"/>
    <w:semiHidden/>
    <w:rsid w:val="00381A5A"/>
    <w:rPr>
      <w:b/>
      <w:i/>
      <w:smallCaps/>
      <w:color w:val="224E76" w:themeColor="accent2" w:themeShade="7F"/>
    </w:rPr>
  </w:style>
  <w:style w:type="paragraph" w:styleId="Lgende">
    <w:name w:val="caption"/>
    <w:basedOn w:val="Normal"/>
    <w:next w:val="Normal"/>
    <w:uiPriority w:val="35"/>
    <w:semiHidden/>
    <w:unhideWhenUsed/>
    <w:qFormat/>
    <w:rsid w:val="00C62C10"/>
    <w:rPr>
      <w:b/>
      <w:bCs/>
      <w:caps/>
      <w:sz w:val="16"/>
      <w:szCs w:val="18"/>
    </w:rPr>
  </w:style>
  <w:style w:type="paragraph" w:styleId="Titre">
    <w:name w:val="Title"/>
    <w:basedOn w:val="Normal"/>
    <w:next w:val="Normal"/>
    <w:link w:val="TitreCar"/>
    <w:uiPriority w:val="10"/>
    <w:qFormat/>
    <w:rsid w:val="0065723F"/>
    <w:pPr>
      <w:spacing w:after="0"/>
      <w:jc w:val="left"/>
    </w:pPr>
    <w:rPr>
      <w:rFonts w:ascii="Calibri" w:hAnsi="Calibri" w:cstheme="majorHAnsi"/>
      <w:b/>
      <w:sz w:val="56"/>
    </w:rPr>
  </w:style>
  <w:style w:type="character" w:customStyle="1" w:styleId="TitreCar">
    <w:name w:val="Titre Car"/>
    <w:basedOn w:val="Policepardfaut"/>
    <w:link w:val="Titre"/>
    <w:uiPriority w:val="10"/>
    <w:rsid w:val="0065723F"/>
    <w:rPr>
      <w:rFonts w:ascii="Calibri" w:hAnsi="Calibri" w:cstheme="majorHAnsi"/>
      <w:b/>
      <w:sz w:val="56"/>
    </w:rPr>
  </w:style>
  <w:style w:type="paragraph" w:styleId="Sous-titre">
    <w:name w:val="Subtitle"/>
    <w:basedOn w:val="Normal"/>
    <w:next w:val="Normal"/>
    <w:link w:val="Sous-titreCar"/>
    <w:uiPriority w:val="11"/>
    <w:qFormat/>
    <w:rsid w:val="0065723F"/>
    <w:pPr>
      <w:jc w:val="left"/>
    </w:pPr>
    <w:rPr>
      <w:caps/>
      <w:smallCaps/>
      <w:color w:val="3476B1" w:themeColor="accent2" w:themeShade="BF"/>
      <w:sz w:val="40"/>
    </w:rPr>
  </w:style>
  <w:style w:type="character" w:customStyle="1" w:styleId="Sous-titreCar">
    <w:name w:val="Sous-titre Car"/>
    <w:basedOn w:val="Policepardfaut"/>
    <w:link w:val="Sous-titre"/>
    <w:uiPriority w:val="11"/>
    <w:rsid w:val="0065723F"/>
    <w:rPr>
      <w:caps/>
      <w:smallCaps/>
      <w:color w:val="3476B1" w:themeColor="accent2" w:themeShade="BF"/>
      <w:sz w:val="40"/>
    </w:rPr>
  </w:style>
  <w:style w:type="character" w:styleId="lev">
    <w:name w:val="Strong"/>
    <w:uiPriority w:val="22"/>
    <w:semiHidden/>
    <w:rsid w:val="00C62C10"/>
    <w:rPr>
      <w:b/>
      <w:color w:val="629DD1" w:themeColor="accent2"/>
    </w:rPr>
  </w:style>
  <w:style w:type="character" w:styleId="Accentuation">
    <w:name w:val="Emphasis"/>
    <w:uiPriority w:val="20"/>
    <w:semiHidden/>
    <w:rsid w:val="00C62C10"/>
    <w:rPr>
      <w:b/>
      <w:i/>
      <w:spacing w:val="10"/>
    </w:rPr>
  </w:style>
  <w:style w:type="paragraph" w:styleId="Sansinterligne">
    <w:name w:val="No Spacing"/>
    <w:basedOn w:val="Normal"/>
    <w:link w:val="SansinterligneCar"/>
    <w:uiPriority w:val="1"/>
    <w:qFormat/>
    <w:rsid w:val="00C62C10"/>
    <w:pPr>
      <w:spacing w:after="0"/>
    </w:pPr>
  </w:style>
  <w:style w:type="character" w:customStyle="1" w:styleId="SansinterligneCar">
    <w:name w:val="Sans interligne Car"/>
    <w:basedOn w:val="Policepardfaut"/>
    <w:link w:val="Sansinterligne"/>
    <w:uiPriority w:val="1"/>
    <w:rsid w:val="00C62C10"/>
  </w:style>
  <w:style w:type="paragraph" w:styleId="Paragraphedeliste">
    <w:name w:val="List Paragraph"/>
    <w:basedOn w:val="Normal"/>
    <w:uiPriority w:val="34"/>
    <w:semiHidden/>
    <w:rsid w:val="00C62C10"/>
    <w:pPr>
      <w:ind w:left="720"/>
      <w:contextualSpacing/>
    </w:pPr>
  </w:style>
  <w:style w:type="paragraph" w:styleId="Citation">
    <w:name w:val="Quote"/>
    <w:basedOn w:val="Normal"/>
    <w:next w:val="Normal"/>
    <w:link w:val="CitationCar"/>
    <w:uiPriority w:val="29"/>
    <w:semiHidden/>
    <w:qFormat/>
    <w:rsid w:val="00C62C10"/>
    <w:rPr>
      <w:i/>
    </w:rPr>
  </w:style>
  <w:style w:type="character" w:customStyle="1" w:styleId="CitationCar">
    <w:name w:val="Citation Car"/>
    <w:basedOn w:val="Policepardfaut"/>
    <w:link w:val="Citation"/>
    <w:uiPriority w:val="29"/>
    <w:semiHidden/>
    <w:rsid w:val="00381A5A"/>
    <w:rPr>
      <w:i/>
    </w:rPr>
  </w:style>
  <w:style w:type="paragraph" w:styleId="Citationintense">
    <w:name w:val="Intense Quote"/>
    <w:basedOn w:val="Normal"/>
    <w:next w:val="Normal"/>
    <w:link w:val="CitationintenseC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semiHidden/>
    <w:rsid w:val="00C36D8A"/>
    <w:rPr>
      <w:b/>
      <w:i/>
      <w:color w:val="FFFFFF" w:themeColor="background1"/>
      <w:shd w:val="clear" w:color="auto" w:fill="629DD1" w:themeFill="accent2"/>
    </w:rPr>
  </w:style>
  <w:style w:type="character" w:styleId="Emphaseple">
    <w:name w:val="Subtle Emphasis"/>
    <w:uiPriority w:val="19"/>
    <w:semiHidden/>
    <w:rsid w:val="00C62C10"/>
    <w:rPr>
      <w:i/>
    </w:rPr>
  </w:style>
  <w:style w:type="character" w:styleId="Emphaseintense">
    <w:name w:val="Intense Emphasis"/>
    <w:uiPriority w:val="21"/>
    <w:semiHidden/>
    <w:rsid w:val="00C62C10"/>
    <w:rPr>
      <w:b/>
      <w:i/>
      <w:color w:val="629DD1" w:themeColor="accent2"/>
      <w:spacing w:val="10"/>
    </w:rPr>
  </w:style>
  <w:style w:type="character" w:styleId="Rfrenceple">
    <w:name w:val="Subtle Reference"/>
    <w:uiPriority w:val="31"/>
    <w:semiHidden/>
    <w:rsid w:val="00C62C10"/>
    <w:rPr>
      <w:b/>
    </w:rPr>
  </w:style>
  <w:style w:type="character" w:styleId="Rfrenceintense">
    <w:name w:val="Intense Reference"/>
    <w:uiPriority w:val="32"/>
    <w:semiHidden/>
    <w:rsid w:val="00C62C10"/>
    <w:rPr>
      <w:b/>
      <w:bCs/>
      <w:smallCaps/>
      <w:spacing w:val="5"/>
      <w:sz w:val="22"/>
      <w:szCs w:val="22"/>
      <w:u w:val="single"/>
    </w:rPr>
  </w:style>
  <w:style w:type="character" w:styleId="Titredulivre">
    <w:name w:val="Book Title"/>
    <w:uiPriority w:val="33"/>
    <w:semiHidden/>
    <w:rsid w:val="00C62C10"/>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C62C10"/>
    <w:pPr>
      <w:outlineLvl w:val="9"/>
    </w:pPr>
  </w:style>
  <w:style w:type="paragraph" w:customStyle="1" w:styleId="Nom">
    <w:name w:val="Nom"/>
    <w:basedOn w:val="Titre"/>
    <w:semiHidden/>
    <w:rsid w:val="00C62C10"/>
    <w:rPr>
      <w:b w:val="0"/>
      <w:caps/>
      <w:color w:val="000000"/>
      <w:sz w:val="28"/>
      <w:szCs w:val="28"/>
    </w:rPr>
  </w:style>
  <w:style w:type="paragraph" w:customStyle="1" w:styleId="TitreLgende">
    <w:name w:val="Titre Légende"/>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Adresse3">
    <w:name w:val="Adresse 3"/>
    <w:basedOn w:val="Sous-titre"/>
    <w:link w:val="Caractredadresse3"/>
    <w:semiHidden/>
    <w:rsid w:val="00C62C10"/>
    <w:pPr>
      <w:spacing w:after="0"/>
      <w:jc w:val="center"/>
    </w:pPr>
  </w:style>
  <w:style w:type="character" w:customStyle="1" w:styleId="Caractredadresse3">
    <w:name w:val="Caractère d’adresse 3"/>
    <w:basedOn w:val="Sous-titreCar"/>
    <w:link w:val="Adresse3"/>
    <w:semiHidden/>
    <w:rsid w:val="00C36D8A"/>
    <w:rPr>
      <w:caps/>
      <w:smallCaps/>
      <w:color w:val="3476B1" w:themeColor="accent2" w:themeShade="BF"/>
      <w:sz w:val="40"/>
    </w:rPr>
  </w:style>
  <w:style w:type="paragraph" w:styleId="Corpsdetexte">
    <w:name w:val="Body Text"/>
    <w:basedOn w:val="Normal"/>
    <w:link w:val="CorpsdetexteCar"/>
    <w:uiPriority w:val="99"/>
    <w:semiHidden/>
    <w:unhideWhenUsed/>
    <w:rsid w:val="00C62C10"/>
    <w:pPr>
      <w:spacing w:after="120"/>
    </w:pPr>
  </w:style>
  <w:style w:type="character" w:customStyle="1" w:styleId="CorpsdetexteCar">
    <w:name w:val="Corps de texte Car"/>
    <w:basedOn w:val="Policepardfaut"/>
    <w:link w:val="Corpsdetexte"/>
    <w:uiPriority w:val="99"/>
    <w:semiHidden/>
    <w:rsid w:val="00C62C10"/>
    <w:rPr>
      <w:rFonts w:ascii="Century Gothic" w:hAnsi="Century Gothic"/>
      <w:sz w:val="21"/>
    </w:rPr>
  </w:style>
  <w:style w:type="paragraph" w:styleId="TM1">
    <w:name w:val="toc 1"/>
    <w:basedOn w:val="Normal"/>
    <w:next w:val="Normal"/>
    <w:autoRedefine/>
    <w:uiPriority w:val="39"/>
    <w:rsid w:val="003E3262"/>
    <w:pPr>
      <w:pBdr>
        <w:top w:val="single" w:sz="12" w:space="1" w:color="629DD1" w:themeColor="accent2"/>
      </w:pBdr>
      <w:jc w:val="left"/>
    </w:pPr>
    <w:rPr>
      <w:b/>
      <w:sz w:val="32"/>
    </w:rPr>
  </w:style>
  <w:style w:type="paragraph" w:styleId="TM2">
    <w:name w:val="toc 2"/>
    <w:basedOn w:val="Normal"/>
    <w:next w:val="Normal"/>
    <w:autoRedefine/>
    <w:uiPriority w:val="39"/>
    <w:rsid w:val="00381A5A"/>
  </w:style>
  <w:style w:type="character" w:styleId="Textedelespacerserv">
    <w:name w:val="Placeholder Text"/>
    <w:basedOn w:val="Policepardfaut"/>
    <w:uiPriority w:val="99"/>
    <w:semiHidden/>
    <w:rsid w:val="00C36D8A"/>
    <w:rPr>
      <w:color w:val="808080"/>
    </w:rPr>
  </w:style>
  <w:style w:type="paragraph" w:customStyle="1" w:styleId="Image">
    <w:name w:val="Image"/>
    <w:basedOn w:val="Normal"/>
    <w:qFormat/>
    <w:rsid w:val="00F86647"/>
    <w:pPr>
      <w:spacing w:after="0"/>
      <w:ind w:left="-216"/>
    </w:pPr>
    <w:rPr>
      <w:noProof/>
    </w:rPr>
  </w:style>
  <w:style w:type="paragraph" w:styleId="En-tte">
    <w:name w:val="header"/>
    <w:basedOn w:val="Normal"/>
    <w:link w:val="En-tteCar"/>
    <w:uiPriority w:val="99"/>
    <w:semiHidden/>
    <w:rsid w:val="00614DF7"/>
    <w:pPr>
      <w:tabs>
        <w:tab w:val="center" w:pos="4680"/>
        <w:tab w:val="right" w:pos="9360"/>
      </w:tabs>
      <w:spacing w:after="0"/>
    </w:pPr>
  </w:style>
  <w:style w:type="character" w:customStyle="1" w:styleId="En-tteCar">
    <w:name w:val="En-tête Car"/>
    <w:basedOn w:val="Policepardfaut"/>
    <w:link w:val="En-tte"/>
    <w:uiPriority w:val="99"/>
    <w:semiHidden/>
    <w:rsid w:val="00614DF7"/>
  </w:style>
  <w:style w:type="paragraph" w:styleId="Pieddepage">
    <w:name w:val="footer"/>
    <w:basedOn w:val="Normal"/>
    <w:link w:val="PieddepageCar"/>
    <w:uiPriority w:val="99"/>
    <w:unhideWhenUsed/>
    <w:rsid w:val="00614DF7"/>
    <w:pPr>
      <w:tabs>
        <w:tab w:val="center" w:pos="4680"/>
        <w:tab w:val="right" w:pos="9360"/>
      </w:tabs>
      <w:spacing w:after="0"/>
    </w:pPr>
  </w:style>
  <w:style w:type="character" w:customStyle="1" w:styleId="PieddepageCar">
    <w:name w:val="Pied de page Car"/>
    <w:basedOn w:val="Policepardfaut"/>
    <w:link w:val="Pieddepage"/>
    <w:uiPriority w:val="99"/>
    <w:rsid w:val="00614DF7"/>
  </w:style>
  <w:style w:type="character" w:customStyle="1" w:styleId="hgkelc">
    <w:name w:val="hgkelc"/>
    <w:basedOn w:val="Policepardfaut"/>
    <w:rsid w:val="00A12A2E"/>
  </w:style>
  <w:style w:type="table" w:styleId="Grilledutableau">
    <w:name w:val="Table Grid"/>
    <w:basedOn w:val="TableauNormal"/>
    <w:uiPriority w:val="39"/>
    <w:rsid w:val="0040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6169D"/>
    <w:rPr>
      <w:color w:val="9454C3" w:themeColor="hyperlink"/>
      <w:u w:val="single"/>
    </w:rPr>
  </w:style>
  <w:style w:type="paragraph" w:styleId="NormalWeb">
    <w:name w:val="Normal (Web)"/>
    <w:basedOn w:val="Normal"/>
    <w:uiPriority w:val="99"/>
    <w:unhideWhenUsed/>
    <w:rsid w:val="00B42EF3"/>
    <w:pPr>
      <w:spacing w:after="0"/>
      <w:jc w:val="left"/>
    </w:pPr>
    <w:rPr>
      <w:rFonts w:ascii="Calibri" w:eastAsia="Times New Roman" w:hAnsi="Calibri" w:cs="Calibri"/>
      <w:sz w:val="22"/>
      <w:szCs w:val="22"/>
      <w:lang w:eastAsia="fr-FR"/>
    </w:rPr>
  </w:style>
  <w:style w:type="table" w:styleId="Grilledetableauclaire">
    <w:name w:val="Grid Table Light"/>
    <w:basedOn w:val="TableauNormal"/>
    <w:uiPriority w:val="40"/>
    <w:rsid w:val="00A149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DE13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edebulles">
    <w:name w:val="Balloon Text"/>
    <w:basedOn w:val="Normal"/>
    <w:link w:val="TextedebullesCar"/>
    <w:uiPriority w:val="99"/>
    <w:semiHidden/>
    <w:unhideWhenUsed/>
    <w:rsid w:val="0010404A"/>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0404A"/>
    <w:rPr>
      <w:rFonts w:ascii="Segoe UI" w:hAnsi="Segoe UI" w:cs="Segoe UI"/>
      <w:sz w:val="18"/>
      <w:szCs w:val="18"/>
    </w:rPr>
  </w:style>
  <w:style w:type="character" w:customStyle="1" w:styleId="UnresolvedMention">
    <w:name w:val="Unresolved Mention"/>
    <w:basedOn w:val="Policepardfaut"/>
    <w:uiPriority w:val="99"/>
    <w:semiHidden/>
    <w:unhideWhenUsed/>
    <w:rsid w:val="00723589"/>
    <w:rPr>
      <w:color w:val="605E5C"/>
      <w:shd w:val="clear" w:color="auto" w:fill="E1DFDD"/>
    </w:rPr>
  </w:style>
  <w:style w:type="character" w:styleId="Lienhypertextesuivivisit">
    <w:name w:val="FollowedHyperlink"/>
    <w:basedOn w:val="Policepardfaut"/>
    <w:uiPriority w:val="99"/>
    <w:semiHidden/>
    <w:unhideWhenUsed/>
    <w:rsid w:val="007B4F7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89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ays-de-la-loire.ars.sante.fr/formation-en-renfort-des-aides-soignants-et-aes-dans-le-cadre-de-la-campagne-de-recrutement" TargetMode="External"/><Relationship Id="rId18" Type="http://schemas.openxmlformats.org/officeDocument/2006/relationships/hyperlink" Target="mailto:ifsi@ch-cholet.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ifas.0850146x@ac-nantes.fr" TargetMode="External"/><Relationship Id="rId2" Type="http://schemas.openxmlformats.org/officeDocument/2006/relationships/numbering" Target="numbering.xml"/><Relationship Id="rId16" Type="http://schemas.openxmlformats.org/officeDocument/2006/relationships/hyperlink" Target="mailto:ifsi@ifps-vende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moransais@ch-saintnazair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AppData\Local\Microsoft\Office\16.0\DTS\fr-FR%7bD496E70C-1268-4DBB-A15C-E4170230DF7A%7d\%7b9107E8CE-D133-4D11-9962-37CCD69B0EB9%7dtf1641221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5A75F47C48434896159661CB94D784"/>
        <w:category>
          <w:name w:val="Général"/>
          <w:gallery w:val="placeholder"/>
        </w:category>
        <w:types>
          <w:type w:val="bbPlcHdr"/>
        </w:types>
        <w:behaviors>
          <w:behavior w:val="content"/>
        </w:behaviors>
        <w:guid w:val="{F3802B3A-116A-4033-ADDA-834D3882A5D5}"/>
      </w:docPartPr>
      <w:docPartBody>
        <w:p w:rsidR="00C22ADA" w:rsidRDefault="00C22ADA">
          <w:pPr>
            <w:pStyle w:val="C15A75F47C48434896159661CB94D784"/>
          </w:pPr>
          <w:r w:rsidRPr="00E80423">
            <w:rPr>
              <w:lang w:bidi="fr-FR"/>
            </w:rPr>
            <w:t>P. 2</w:t>
          </w:r>
        </w:p>
      </w:docPartBody>
    </w:docPart>
    <w:docPart>
      <w:docPartPr>
        <w:name w:val="CC37298B44254A3FAEBAA6AE24702D44"/>
        <w:category>
          <w:name w:val="Général"/>
          <w:gallery w:val="placeholder"/>
        </w:category>
        <w:types>
          <w:type w:val="bbPlcHdr"/>
        </w:types>
        <w:behaviors>
          <w:behavior w:val="content"/>
        </w:behaviors>
        <w:guid w:val="{70F0829D-27A5-4D81-ABBD-8574493B66B6}"/>
      </w:docPartPr>
      <w:docPartBody>
        <w:p w:rsidR="00C22ADA" w:rsidRDefault="00C22ADA">
          <w:pPr>
            <w:pStyle w:val="CC37298B44254A3FAEBAA6AE24702D44"/>
          </w:pPr>
          <w:r w:rsidRPr="00E80423">
            <w:rPr>
              <w:lang w:bidi="fr-FR"/>
            </w:rPr>
            <w:t>P.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ADA"/>
    <w:rsid w:val="000B0134"/>
    <w:rsid w:val="000C039B"/>
    <w:rsid w:val="000F129F"/>
    <w:rsid w:val="00161331"/>
    <w:rsid w:val="0026081C"/>
    <w:rsid w:val="003011A3"/>
    <w:rsid w:val="00372434"/>
    <w:rsid w:val="00384E95"/>
    <w:rsid w:val="003B1488"/>
    <w:rsid w:val="004F5B0B"/>
    <w:rsid w:val="006B1C2D"/>
    <w:rsid w:val="006E23B3"/>
    <w:rsid w:val="007A4C80"/>
    <w:rsid w:val="007E1CD1"/>
    <w:rsid w:val="007F5EC1"/>
    <w:rsid w:val="00864DB7"/>
    <w:rsid w:val="00C22ADA"/>
    <w:rsid w:val="00C23660"/>
    <w:rsid w:val="00CE3F08"/>
    <w:rsid w:val="00D22C20"/>
    <w:rsid w:val="00E92BFE"/>
    <w:rsid w:val="00F052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15A75F47C48434896159661CB94D784">
    <w:name w:val="C15A75F47C48434896159661CB94D784"/>
  </w:style>
  <w:style w:type="paragraph" w:customStyle="1" w:styleId="CC37298B44254A3FAEBAA6AE24702D44">
    <w:name w:val="CC37298B44254A3FAEBAA6AE24702D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F974D-D198-4B7A-BA8A-38F2DD558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{9107E8CE-D133-4D11-9962-37CCD69B0EB9}tf16412212_win32.dotx</Template>
  <TotalTime>0</TotalTime>
  <Pages>5</Pages>
  <Words>1000</Words>
  <Characters>5500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2023-11-06T10:01:00Z</dcterms:created>
  <dcterms:modified xsi:type="dcterms:W3CDTF">2024-03-07T16:43:00Z</dcterms:modified>
</cp:coreProperties>
</file>